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58E" w:rsidRDefault="004F4B84" w:rsidP="0063358E">
      <w:pPr>
        <w:pStyle w:val="PartNumber"/>
        <w:spacing w:before="120" w:after="0"/>
      </w:pPr>
      <w:r>
        <w:t>Part Number:</w:t>
      </w:r>
      <w:r>
        <w:tab/>
      </w:r>
      <w:r w:rsidR="0063358E">
        <w:t>PT347</w:t>
      </w:r>
      <w:r w:rsidR="00FD4ECE" w:rsidRPr="00FD4ECE">
        <w:t>-</w:t>
      </w:r>
      <w:r w:rsidR="0013738B">
        <w:t>1M162</w:t>
      </w:r>
    </w:p>
    <w:p w:rsidR="004F4B84" w:rsidRDefault="004F4B84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:rsidTr="0063358E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Convenience Net</w:t>
            </w:r>
          </w:p>
        </w:tc>
      </w:tr>
      <w:tr w:rsidR="0063358E" w:rsidTr="0063358E">
        <w:tc>
          <w:tcPr>
            <w:tcW w:w="792" w:type="dxa"/>
          </w:tcPr>
          <w:p w:rsidR="0063358E" w:rsidRDefault="0063358E" w:rsidP="0063358E">
            <w:pPr>
              <w:pStyle w:val="PrepText"/>
            </w:pPr>
            <w:r>
              <w:t>2</w:t>
            </w:r>
          </w:p>
        </w:tc>
        <w:tc>
          <w:tcPr>
            <w:tcW w:w="1440" w:type="dxa"/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1</w:t>
            </w:r>
          </w:p>
        </w:tc>
        <w:tc>
          <w:tcPr>
            <w:tcW w:w="2736" w:type="dxa"/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Hardware Bag</w:t>
            </w:r>
          </w:p>
        </w:tc>
      </w:tr>
      <w:tr w:rsidR="0063358E" w:rsidTr="0063358E">
        <w:tc>
          <w:tcPr>
            <w:tcW w:w="792" w:type="dxa"/>
          </w:tcPr>
          <w:p w:rsidR="0063358E" w:rsidRDefault="0063358E" w:rsidP="0063358E">
            <w:pPr>
              <w:pStyle w:val="PrepText"/>
            </w:pPr>
            <w:r>
              <w:t>3</w:t>
            </w:r>
          </w:p>
        </w:tc>
        <w:tc>
          <w:tcPr>
            <w:tcW w:w="1440" w:type="dxa"/>
          </w:tcPr>
          <w:p w:rsidR="0063358E" w:rsidRDefault="0063358E" w:rsidP="0063358E">
            <w:pPr>
              <w:pStyle w:val="PrepText"/>
            </w:pPr>
          </w:p>
        </w:tc>
        <w:tc>
          <w:tcPr>
            <w:tcW w:w="2736" w:type="dxa"/>
          </w:tcPr>
          <w:p w:rsidR="0063358E" w:rsidRDefault="0063358E" w:rsidP="0063358E">
            <w:pPr>
              <w:pStyle w:val="PrepText"/>
            </w:pPr>
          </w:p>
        </w:tc>
      </w:tr>
      <w:tr w:rsidR="0063358E" w:rsidTr="0063358E">
        <w:tc>
          <w:tcPr>
            <w:tcW w:w="792" w:type="dxa"/>
          </w:tcPr>
          <w:p w:rsidR="0063358E" w:rsidRDefault="0063358E" w:rsidP="0063358E">
            <w:pPr>
              <w:pStyle w:val="PrepText"/>
            </w:pPr>
          </w:p>
        </w:tc>
        <w:tc>
          <w:tcPr>
            <w:tcW w:w="1440" w:type="dxa"/>
          </w:tcPr>
          <w:p w:rsidR="0063358E" w:rsidRDefault="0063358E" w:rsidP="0063358E">
            <w:pPr>
              <w:pStyle w:val="PrepText"/>
            </w:pPr>
          </w:p>
        </w:tc>
        <w:tc>
          <w:tcPr>
            <w:tcW w:w="2736" w:type="dxa"/>
          </w:tcPr>
          <w:p w:rsidR="0063358E" w:rsidRDefault="0063358E" w:rsidP="0063358E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:rsidTr="0063358E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>T-Anchor Assembly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 w:rsidRPr="001429CE"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 xml:space="preserve">Nylon Spacers 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Pr="001429CE" w:rsidRDefault="0063358E" w:rsidP="0063358E">
            <w:pPr>
              <w:pStyle w:val="PrepText"/>
              <w:rPr>
                <w:bCs/>
              </w:rPr>
            </w:pPr>
            <w:r>
              <w:rPr>
                <w:bCs/>
              </w:rPr>
              <w:t>Panel Clips</w:t>
            </w:r>
          </w:p>
        </w:tc>
      </w:tr>
      <w:tr w:rsidR="0063358E" w:rsidTr="0063358E">
        <w:tc>
          <w:tcPr>
            <w:tcW w:w="792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358E" w:rsidRDefault="0063358E" w:rsidP="0063358E">
            <w:pPr>
              <w:pStyle w:val="PrepText"/>
            </w:pPr>
          </w:p>
        </w:tc>
      </w:tr>
    </w:tbl>
    <w:p w:rsidR="004F4B84" w:rsidRDefault="0013738B">
      <w:pPr>
        <w:pStyle w:val="PrepTitle"/>
      </w:pPr>
      <w:r>
        <w:rPr>
          <w:noProof/>
        </w:rPr>
        <w:drawing>
          <wp:anchor distT="0" distB="0" distL="114300" distR="114300" simplePos="0" relativeHeight="251535360" behindDoc="1" locked="0" layoutInCell="1" allowOverlap="1" wp14:anchorId="7970C4C9" wp14:editId="763A4369">
            <wp:simplePos x="0" y="0"/>
            <wp:positionH relativeFrom="column">
              <wp:posOffset>3354705</wp:posOffset>
            </wp:positionH>
            <wp:positionV relativeFrom="paragraph">
              <wp:posOffset>792217</wp:posOffset>
            </wp:positionV>
            <wp:extent cx="365760" cy="320675"/>
            <wp:effectExtent l="0" t="0" r="0" b="317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84"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27D6" w:rsidTr="006327D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4F4B84">
            <w:pPr>
              <w:pStyle w:val="PrepText"/>
            </w:pPr>
          </w:p>
        </w:tc>
      </w:tr>
    </w:tbl>
    <w:p w:rsidR="004F4B84" w:rsidRDefault="0063358E">
      <w:pPr>
        <w:pStyle w:val="Prep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0501DFD" wp14:editId="1C9B189A">
                <wp:simplePos x="0" y="0"/>
                <wp:positionH relativeFrom="column">
                  <wp:posOffset>3339465</wp:posOffset>
                </wp:positionH>
                <wp:positionV relativeFrom="paragraph">
                  <wp:posOffset>1052348</wp:posOffset>
                </wp:positionV>
                <wp:extent cx="3154680" cy="25146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090" w:rsidRPr="001429CE" w:rsidRDefault="007A5090" w:rsidP="00C7527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Care must be taken when installing this accessory to ensure damage does not occur to the vehicle.  The installation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of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this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:rsidR="007A5090" w:rsidRPr="001429CE" w:rsidRDefault="00C7527A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Practices</w:t>
                            </w:r>
                            <w:r w:rsidR="007A5090" w:rsidRPr="001429CE">
                              <w:rPr>
                                <w:sz w:val="20"/>
                              </w:rPr>
                              <w:t>" document.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This document covers such items as:-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 w:rsidR="006327D6">
                              <w:rPr>
                                <w:sz w:val="20"/>
                              </w:rPr>
                              <w:t>Toyota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:rsidR="007A5090" w:rsidRDefault="007A5090" w:rsidP="007A5090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F8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95pt;margin-top:82.85pt;width:248.4pt;height:198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" strokeweight="1pt">
                <v:textbox inset="1.44pt,1.44pt,1.44pt,1.44pt">
                  <w:txbxContent>
                    <w:p w:rsidR="007A5090" w:rsidRPr="001429CE" w:rsidRDefault="007A5090" w:rsidP="00C7527A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Care must be taken when installing this accessory to ensure damage does not occur to the vehicle.  The installation </w:t>
                      </w:r>
                      <w:r w:rsidR="00C7527A" w:rsidRPr="001429CE">
                        <w:rPr>
                          <w:sz w:val="20"/>
                        </w:rPr>
                        <w:t>of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="00C7527A" w:rsidRPr="001429CE">
                        <w:rPr>
                          <w:sz w:val="20"/>
                        </w:rPr>
                        <w:t>this</w:t>
                      </w:r>
                      <w:r w:rsidRPr="001429CE">
                        <w:rPr>
                          <w:sz w:val="20"/>
                        </w:rPr>
                        <w:t xml:space="preserve">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:rsidR="007A5090" w:rsidRPr="001429CE" w:rsidRDefault="00C7527A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Practices</w:t>
                      </w:r>
                      <w:r w:rsidR="007A5090" w:rsidRPr="001429CE">
                        <w:rPr>
                          <w:sz w:val="20"/>
                        </w:rPr>
                        <w:t>" document.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This document covers such items as:-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 w:rsidR="006327D6">
                        <w:rPr>
                          <w:sz w:val="20"/>
                        </w:rPr>
                        <w:t>Toyota</w:t>
                      </w:r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:rsidR="007A5090" w:rsidRDefault="007A5090" w:rsidP="007A50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2768" behindDoc="0" locked="1" layoutInCell="1" allowOverlap="1" wp14:anchorId="050B8D70" wp14:editId="273DBA1C">
            <wp:simplePos x="0" y="0"/>
            <wp:positionH relativeFrom="column">
              <wp:posOffset>3365500</wp:posOffset>
            </wp:positionH>
            <wp:positionV relativeFrom="paragraph">
              <wp:posOffset>-78105</wp:posOffset>
            </wp:positionV>
            <wp:extent cx="3154680" cy="996315"/>
            <wp:effectExtent l="19050" t="19050" r="26670" b="1333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99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84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4F4B84" w:rsidTr="006327D6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63358E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4F4B84">
            <w:pPr>
              <w:pStyle w:val="ToolsRedtext"/>
            </w:pPr>
          </w:p>
        </w:tc>
      </w:tr>
      <w:tr w:rsidR="006327D6" w:rsidTr="006327D6"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</w:tcPr>
          <w:p w:rsidR="004F4B84" w:rsidRDefault="0063358E">
            <w:pPr>
              <w:pStyle w:val="ToolBlackText"/>
            </w:pPr>
            <w:r w:rsidRPr="0063358E">
              <w:t>None</w:t>
            </w:r>
          </w:p>
        </w:tc>
        <w:tc>
          <w:tcPr>
            <w:tcW w:w="2484" w:type="dxa"/>
          </w:tcPr>
          <w:p w:rsidR="00BE205C" w:rsidRDefault="00BE205C" w:rsidP="00BE205C">
            <w:pPr>
              <w:pStyle w:val="ToolBlack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:rsidR="004F4B84" w:rsidRDefault="004F4B84">
            <w:pPr>
              <w:pStyle w:val="ToolBlack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4F4B84" w:rsidRDefault="004F4B84">
            <w:pPr>
              <w:pStyle w:val="ToolsBlue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</w:tcPr>
          <w:p w:rsidR="004F4B84" w:rsidRDefault="0063358E" w:rsidP="00D944A1">
            <w:pPr>
              <w:pStyle w:val="ToolBlueText"/>
            </w:pPr>
            <w:r w:rsidRPr="001429CE">
              <w:t>Trim Plug Removal Tool</w:t>
            </w:r>
          </w:p>
        </w:tc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:rsidR="004F4B84" w:rsidRDefault="004F4B84">
            <w:pPr>
              <w:pStyle w:val="ToolBlue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4F4B84" w:rsidRDefault="004F4B84">
            <w:pPr>
              <w:pStyle w:val="ToolsGreen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</w:tcPr>
          <w:p w:rsidR="004F4B84" w:rsidRDefault="0063358E">
            <w:pPr>
              <w:pStyle w:val="ToolGreenText"/>
              <w:rPr>
                <w:sz w:val="20"/>
              </w:rPr>
            </w:pPr>
            <w:r w:rsidRPr="0063358E">
              <w:rPr>
                <w:sz w:val="20"/>
              </w:rPr>
              <w:t>None</w:t>
            </w:r>
          </w:p>
        </w:tc>
        <w:tc>
          <w:tcPr>
            <w:tcW w:w="2484" w:type="dxa"/>
          </w:tcPr>
          <w:p w:rsidR="004F4B84" w:rsidRDefault="004F4B84">
            <w:pPr>
              <w:pStyle w:val="ToolGreenText"/>
              <w:rPr>
                <w:sz w:val="20"/>
              </w:rPr>
            </w:pPr>
          </w:p>
        </w:tc>
      </w:tr>
      <w:tr w:rsidR="007A5090" w:rsidTr="006327D6">
        <w:tc>
          <w:tcPr>
            <w:tcW w:w="2484" w:type="dxa"/>
          </w:tcPr>
          <w:p w:rsidR="007A5090" w:rsidRDefault="007A5090" w:rsidP="00E240E7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7A5090" w:rsidRPr="000011F4" w:rsidRDefault="007A5090" w:rsidP="00E240E7">
            <w:pPr>
              <w:rPr>
                <w:color w:val="008000"/>
                <w:sz w:val="20"/>
              </w:rPr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4F4B84" w:rsidRDefault="004F4B84">
            <w:pPr>
              <w:pStyle w:val="ToolGreenText"/>
              <w:rPr>
                <w:sz w:val="20"/>
              </w:rPr>
            </w:pPr>
          </w:p>
        </w:tc>
      </w:tr>
    </w:tbl>
    <w:p w:rsidR="004F4B84" w:rsidRDefault="004F4B84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</w:p>
    <w:p w:rsidR="004F4B84" w:rsidRDefault="004F4B84">
      <w:pPr>
        <w:rPr>
          <w:sz w:val="20"/>
        </w:rPr>
      </w:pPr>
    </w:p>
    <w:p w:rsidR="0013738B" w:rsidRDefault="007A5090">
      <w:pPr>
        <w:pStyle w:val="PrepTitle"/>
      </w:pPr>
      <w:r>
        <w:br w:type="column"/>
      </w:r>
    </w:p>
    <w:p w:rsidR="004F4B84" w:rsidRDefault="004F4B84" w:rsidP="0013738B">
      <w:pPr>
        <w:pStyle w:val="PrepTitle"/>
        <w:spacing w:before="240"/>
        <w:rPr>
          <w:b w:val="0"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 w:rsidP="00D9354A">
            <w:pPr>
              <w:autoSpaceDE w:val="0"/>
              <w:autoSpaceDN w:val="0"/>
              <w:adjustRightInd w:val="0"/>
            </w:pPr>
          </w:p>
        </w:tc>
      </w:tr>
    </w:tbl>
    <w:p w:rsidR="004F4B84" w:rsidRDefault="004F4B84" w:rsidP="002947EC">
      <w:pPr>
        <w:pStyle w:val="PrepTitle"/>
      </w:pPr>
      <w:r>
        <w:t>Legend</w:t>
      </w:r>
    </w:p>
    <w:p w:rsidR="004F4B84" w:rsidRDefault="00A33E2E">
      <w:pPr>
        <w:sectPr w:rsidR="004F4B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1680845</wp:posOffset>
                </wp:positionV>
                <wp:extent cx="46990" cy="228600"/>
                <wp:effectExtent l="0" t="0" r="0" b="0"/>
                <wp:wrapNone/>
                <wp:docPr id="228" name="Group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990" cy="228600"/>
                          <a:chOff x="6981" y="12325"/>
                          <a:chExt cx="95" cy="464"/>
                        </a:xfrm>
                      </wpg:grpSpPr>
                      <wps:wsp>
                        <wps:cNvPr id="229" name="Line 385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86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D9989" id="Group 384" o:spid="_x0000_s1026" style="position:absolute;margin-left:13.6pt;margin-top:132.35pt;width:3.7pt;height:18pt;z-index:251534336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">
                <o:lock v:ext="edit" aspectratio="t"/>
                <v:line id="Line 385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line id="Line 386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it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80W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WK1wQAAANwAAAAPAAAAAAAAAAAAAAAA&#10;AKECAABkcnMvZG93bnJldi54bWxQSwUGAAAAAAQABAD5AAAAjwMAAAAA&#10;" strokeweight="2.2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33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1225550</wp:posOffset>
            </wp:positionV>
            <wp:extent cx="247650" cy="247650"/>
            <wp:effectExtent l="0" t="0" r="0" b="0"/>
            <wp:wrapNone/>
            <wp:docPr id="383" name="Picture 38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t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814705</wp:posOffset>
            </wp:positionV>
            <wp:extent cx="228600" cy="228600"/>
            <wp:effectExtent l="0" t="0" r="0" b="0"/>
            <wp:wrapNone/>
            <wp:docPr id="382" name="Picture 38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513080</wp:posOffset>
            </wp:positionV>
            <wp:extent cx="228600" cy="228600"/>
            <wp:effectExtent l="0" t="0" r="0" b="0"/>
            <wp:wrapNone/>
            <wp:docPr id="381" name="Picture 381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safety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199390</wp:posOffset>
            </wp:positionV>
            <wp:extent cx="219710" cy="226060"/>
            <wp:effectExtent l="0" t="0" r="8890" b="2540"/>
            <wp:wrapNone/>
            <wp:docPr id="380" name="Picture 38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stop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95250</wp:posOffset>
                </wp:positionV>
                <wp:extent cx="2760345" cy="2530475"/>
                <wp:effectExtent l="0" t="0" r="0" b="0"/>
                <wp:wrapNone/>
                <wp:docPr id="22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7EC" w:rsidRDefault="002947EC" w:rsidP="002947EC">
                            <w:pPr>
                              <w:spacing w:before="12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STOP: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Damage to the vehicle may occur.  Do not proceed until process has been complied with.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OPERATOR SAFETY: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 caution to avoid risk of injury.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CAUTION: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 process that must be carefully observed in order to reduce the risk of damage to the accessory/vehicle and to ensure a quality installation.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TOOLS &amp; EQUIPMENT: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Used in Figures calls out the specific </w:t>
                            </w:r>
                            <w:r w:rsidRPr="004B6FC4">
                              <w:rPr>
                                <w:rFonts w:ascii="Arial" w:hAnsi="Arial"/>
                                <w:sz w:val="20"/>
                              </w:rPr>
                              <w:t>tools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and equipment recommended for this process.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REVISION MARK: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highlights a change in installation with respect to previous issue.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SAFETY TORQUE: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indicates that torque is related to safety.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7" style="position:absolute;margin-left:29.4pt;margin-top:7.5pt;width:217.35pt;height:199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" filled="f" stroked="f" strokeweight="1.5pt">
                <v:textbox inset="1pt,1pt,1pt,1pt">
                  <w:txbxContent>
                    <w:p w:rsidR="002947EC" w:rsidRDefault="002947EC" w:rsidP="002947EC">
                      <w:pPr>
                        <w:spacing w:before="120"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STOP: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Damage to the vehicle may occur.  Do not proceed until process has been complied with.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OPERATOR SAFETY: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 caution to avoid risk of injury.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CAUTION: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 process that must be carefully observed in order to reduce the risk of damage to the accessory/vehicle and to ensure a quality installation.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TOOLS &amp; EQUIPMENT: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Used in Figures calls out the specific </w:t>
                      </w:r>
                      <w:r w:rsidRPr="004B6FC4">
                        <w:rPr>
                          <w:rFonts w:ascii="Arial" w:hAnsi="Arial"/>
                          <w:sz w:val="20"/>
                        </w:rPr>
                        <w:t>tools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and equipment recommended for this process.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REVISION MARK: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highlights a change in installation with respect to previous issue.</w:t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SAFETY TORQUE: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indicates that torque is related to safety.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38100</wp:posOffset>
                </wp:positionV>
                <wp:extent cx="3154680" cy="2416175"/>
                <wp:effectExtent l="0" t="0" r="0" b="0"/>
                <wp:wrapNone/>
                <wp:docPr id="226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241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C198" id="Rectangle 379" o:spid="_x0000_s1026" style="position:absolute;margin-left:1.35pt;margin-top:3pt;width:248.4pt;height:190.2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H48QIAADo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" filled="f" strokeweight="1.5pt"/>
            </w:pict>
          </mc:Fallback>
        </mc:AlternateContent>
      </w:r>
    </w:p>
    <w:p w:rsidR="004F4B84" w:rsidRDefault="00FC1A22">
      <w:pPr>
        <w:ind w:left="-5112" w:right="-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-3135893</wp:posOffset>
                </wp:positionH>
                <wp:positionV relativeFrom="paragraph">
                  <wp:posOffset>240030</wp:posOffset>
                </wp:positionV>
                <wp:extent cx="6262112" cy="1910442"/>
                <wp:effectExtent l="0" t="0" r="571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112" cy="1910442"/>
                          <a:chOff x="0" y="0"/>
                          <a:chExt cx="6262112" cy="1910442"/>
                        </a:xfrm>
                      </wpg:grpSpPr>
                      <wpg:grpSp>
                        <wpg:cNvPr id="373" name="Group 373"/>
                        <wpg:cNvGrpSpPr/>
                        <wpg:grpSpPr>
                          <a:xfrm>
                            <a:off x="0" y="0"/>
                            <a:ext cx="6262112" cy="1910442"/>
                            <a:chOff x="114614" y="93775"/>
                            <a:chExt cx="6262538" cy="1910689"/>
                          </a:xfrm>
                        </wpg:grpSpPr>
                        <pic:pic xmlns:pic="http://schemas.openxmlformats.org/drawingml/2006/picture">
                          <pic:nvPicPr>
                            <pic:cNvPr id="312" name="Picture 31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614" y="93775"/>
                              <a:ext cx="4115078" cy="1910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7659" y="93784"/>
                              <a:ext cx="1469493" cy="233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21EB" w:rsidRDefault="0063358E" w:rsidP="005421E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TOOLS REQUIRED:</w:t>
                                </w:r>
                              </w:p>
                              <w:p w:rsidR="0063358E" w:rsidRPr="007C09E2" w:rsidRDefault="0063358E" w:rsidP="005421E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trIM PLUG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0015" y="307427"/>
                            <a:ext cx="1371600" cy="25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" o:spid="_x0000_s1028" style="position:absolute;left:0;text-align:left;margin-left:-246.9pt;margin-top:18.9pt;width:493.1pt;height:150.45pt;z-index:251760640;mso-width-relative:margin" coordsize="62621,19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">
                <v:group id="Group 373" o:spid="_x0000_s1029" style="position:absolute;width:62621;height:19104" coordorigin="1146,937" coordsize="62625,19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2" o:spid="_x0000_s1030" type="#_x0000_t75" style="position:absolute;left:1146;top:937;width:41150;height:191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OH3GAAAA3AAAAA8AAABkcnMvZG93bnJldi54bWxEj0FrwkAUhO+C/2F5Qi+im1hqS3SVYGkR&#10;L6K14PGRfSbB7NuY3Zr4792C4HGYmW+Y+bIzlbhS40rLCuJxBII4s7rkXMHh52v0AcJ5ZI2VZVJw&#10;IwfLRb83x0Tblnd03ftcBAi7BBUU3teJlC4ryKAb25o4eCfbGPRBNrnUDbYBbio5iaKpNFhyWCiw&#10;plVB2Xn/ZxRkUfz5Nvw+v6en43bzq+P00rpcqZdBl85AeOr8M/xor7WC13gC/2fC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44fcYAAADcAAAADwAAAAAAAAAAAAAA&#10;AACfAgAAZHJzL2Rvd25yZXYueG1sUEsFBgAAAAAEAAQA9wAAAJIDAAAAAA==&#10;">
                    <v:imagedata r:id="rId2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31" type="#_x0000_t202" style="position:absolute;left:49076;top:937;width:14695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0rMUA&#10;AADcAAAADwAAAGRycy9kb3ducmV2LnhtbESP3WrCQBSE7wt9h+UUemc2UbEldRV/WsiVqPEBDtlj&#10;Epo9G7Jrkvr03YLQy2Hmm2GW69E0oqfO1ZYVJFEMgriwuuZSwSX/mryDcB5ZY2OZFPyQg/Xq+WmJ&#10;qbYDn6g/+1KEEnYpKqi8b1MpXVGRQRfZljh4V9sZ9EF2pdQdDqHcNHIaxwtpsOawUGFLu4qK7/PN&#10;KJjNj1hetodmv/V5JufZPbl+3pV6fRk3HyA8jf4//KAzHbi3B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vSsxQAAANwAAAAPAAAAAAAAAAAAAAAAAJgCAABkcnMv&#10;ZG93bnJldi54bWxQSwUGAAAAAAQABAD1AAAAigMAAAAA&#10;" stroked="f">
                    <v:textbox style="mso-fit-shape-to-text:t" inset="0,0,0,0">
                      <w:txbxContent>
                        <w:p w:rsidR="005421EB" w:rsidRDefault="0063358E" w:rsidP="005421E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TOOLS REQUIRED:</w:t>
                          </w:r>
                        </w:p>
                        <w:p w:rsidR="0063358E" w:rsidRPr="007C09E2" w:rsidRDefault="0063358E" w:rsidP="005421E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trIM PLUG REMOVAL TOOL</w:t>
                          </w:r>
                        </w:p>
                      </w:txbxContent>
                    </v:textbox>
                  </v:shape>
                </v:group>
                <v:shape id="Picture 7" o:spid="_x0000_s1032" type="#_x0000_t75" style="position:absolute;left:48400;top:3074;width:13716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xvnEAAAA2gAAAA8AAABkcnMvZG93bnJldi54bWxEj0FrAjEUhO+C/yE8wYvUrB5aWY0iFkvF&#10;olTF82Pzurt087Ikqab+elMoeBxm5htmtoimERdyvrasYDTMQBAXVtdcKjgd108TED4ga2wsk4Jf&#10;8rCYdzszzLW98iddDqEUCcI+RwVVCG0upS8qMuiHtiVO3pd1BkOSrpTa4TXBTSPHWfYsDdacFips&#10;aVVR8X34MQrWNxc3m9e43We3t9P+fN4Vo4+BUv1eXE5BBIrhEf5vv2sFL/B3Jd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WxvnEAAAA2gAAAA8AAAAAAAAAAAAAAAAA&#10;nwIAAGRycy9kb3ducmV2LnhtbFBLBQYAAAAABAAEAPcAAACQAw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DB4A5E" w:rsidRDefault="001915CD"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-3090041</wp:posOffset>
                </wp:positionH>
                <wp:positionV relativeFrom="paragraph">
                  <wp:posOffset>2317224</wp:posOffset>
                </wp:positionV>
                <wp:extent cx="6492240" cy="2520313"/>
                <wp:effectExtent l="0" t="19050" r="22860" b="13970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520313"/>
                          <a:chOff x="0" y="0"/>
                          <a:chExt cx="6492240" cy="2520313"/>
                        </a:xfrm>
                      </wpg:grpSpPr>
                      <wpg:grpSp>
                        <wpg:cNvPr id="462" name="Group 462"/>
                        <wpg:cNvGrpSpPr/>
                        <wpg:grpSpPr>
                          <a:xfrm>
                            <a:off x="0" y="0"/>
                            <a:ext cx="6492240" cy="2520313"/>
                            <a:chOff x="0" y="0"/>
                            <a:chExt cx="6492240" cy="2520313"/>
                          </a:xfrm>
                        </wpg:grpSpPr>
                        <wps:wsp>
                          <wps:cNvPr id="404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8" y="102476"/>
                              <a:ext cx="304793" cy="34724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78827" y="291663"/>
                              <a:ext cx="6308717" cy="2215141"/>
                              <a:chOff x="796" y="5916"/>
                              <a:chExt cx="10697" cy="3756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3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6" y="6937"/>
                                <a:ext cx="4037" cy="1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1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95" y="5916"/>
                                <a:ext cx="1566" cy="1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8809"/>
                                <a:ext cx="1401" cy="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6" y="7336"/>
                                <a:ext cx="1503" cy="1473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0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61" y="5916"/>
                                <a:ext cx="2948" cy="3756"/>
                                <a:chOff x="5361" y="5916"/>
                                <a:chExt cx="2948" cy="37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Picture 8" descr="fi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0" y="6045"/>
                                  <a:ext cx="2669" cy="3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452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61" y="5916"/>
                                  <a:ext cx="2948" cy="3756"/>
                                  <a:chOff x="5361" y="5916"/>
                                  <a:chExt cx="2948" cy="3756"/>
                                </a:xfrm>
                              </wpg:grpSpPr>
                              <wps:wsp>
                                <wps:cNvPr id="453" name="Rectangle 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61" y="5916"/>
                                    <a:ext cx="2948" cy="37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AutoShape 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6397" y="6779"/>
                                    <a:ext cx="467" cy="2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55" name="Rectangle 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36" y="5917"/>
                                <a:ext cx="2957" cy="375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6" name="Picture 13" descr="4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84" y="5977"/>
                                <a:ext cx="2565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57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43" y="9368"/>
                                <a:ext cx="1250" cy="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8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320" y="9417"/>
                                <a:ext cx="1113" cy="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9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71" y="8722"/>
                                <a:ext cx="533" cy="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60" name="Circular Arrow 2"/>
                            <wps:cNvSpPr>
                              <a:spLocks/>
                            </wps:cNvSpPr>
                            <wps:spPr bwMode="auto">
                              <a:xfrm rot="20333430" flipH="1">
                                <a:off x="8934" y="7176"/>
                                <a:ext cx="2559" cy="2192"/>
                              </a:xfrm>
                              <a:custGeom>
                                <a:avLst/>
                                <a:gdLst>
                                  <a:gd name="T0" fmla="*/ 767526 w 1625156"/>
                                  <a:gd name="T1" fmla="*/ 81528 h 1392150"/>
                                  <a:gd name="T2" fmla="*/ 1418494 w 1625156"/>
                                  <a:gd name="T3" fmla="*/ 350381 h 1392150"/>
                                  <a:gd name="T4" fmla="*/ 1492144 w 1625156"/>
                                  <a:gd name="T5" fmla="*/ 331153 h 1392150"/>
                                  <a:gd name="T6" fmla="*/ 1471013 w 1625156"/>
                                  <a:gd name="T7" fmla="*/ 524170 h 1392150"/>
                                  <a:gd name="T8" fmla="*/ 1255234 w 1625156"/>
                                  <a:gd name="T9" fmla="*/ 393006 h 1392150"/>
                                  <a:gd name="T10" fmla="*/ 1328143 w 1625156"/>
                                  <a:gd name="T11" fmla="*/ 373971 h 1392150"/>
                                  <a:gd name="T12" fmla="*/ 773677 w 1625156"/>
                                  <a:gd name="T13" fmla="*/ 165448 h 1392150"/>
                                  <a:gd name="T14" fmla="*/ 767526 w 1625156"/>
                                  <a:gd name="T15" fmla="*/ 81528 h 139215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25156" h="1392150">
                                    <a:moveTo>
                                      <a:pt x="767526" y="81528"/>
                                    </a:moveTo>
                                    <a:cubicBezTo>
                                      <a:pt x="1025763" y="68142"/>
                                      <a:pt x="1273231" y="170347"/>
                                      <a:pt x="1418494" y="350381"/>
                                    </a:cubicBezTo>
                                    <a:lnTo>
                                      <a:pt x="1492144" y="331153"/>
                                    </a:lnTo>
                                    <a:lnTo>
                                      <a:pt x="1471013" y="524170"/>
                                    </a:lnTo>
                                    <a:lnTo>
                                      <a:pt x="1255234" y="393006"/>
                                    </a:lnTo>
                                    <a:lnTo>
                                      <a:pt x="1328143" y="373971"/>
                                    </a:lnTo>
                                    <a:cubicBezTo>
                                      <a:pt x="1197243" y="233008"/>
                                      <a:pt x="989318" y="154812"/>
                                      <a:pt x="773677" y="165448"/>
                                    </a:cubicBezTo>
                                    <a:lnTo>
                                      <a:pt x="767526" y="815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710" y="2403473"/>
                              <a:ext cx="1469390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E52" w:rsidRPr="007C09E2" w:rsidRDefault="00B44E52" w:rsidP="00B44E52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49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94138" y="189187"/>
                            <a:ext cx="744160" cy="180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34" y="212835"/>
                            <a:ext cx="66230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9" o:spid="_x0000_s1033" style="position:absolute;margin-left:-243.3pt;margin-top:182.45pt;width:511.2pt;height:198.45pt;z-index:251783168" coordsize="64922,2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">
                <v:group id="Group 462" o:spid="_x0000_s1034" style="position:absolute;width:64922;height:25203" coordsize="64922,25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line id="Line 3" o:spid="_x0000_s1035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WDWMQAAADcAAAADwAAAGRycy9kb3ducmV2LnhtbESPwWrDMBBE74X8g9hCbo3cxpTiRDFJ&#10;IZBDLnZL6XGRNraJtTKS4jj5+qpQ6HGYmTfMupxsL0byoXOs4HmRgSDWznTcKPj82D+9gQgR2WDv&#10;mBTcKEC5mT2ssTDuyhWNdWxEgnAoUEEb41BIGXRLFsPCDcTJOzlvMSbpG2k8XhPc9vIly16lxY7T&#10;QosDvbekz/XFKqgP+uTuS3/++t4dtd6jr7DzSs0fp+0KRKQp/of/2gejIM9y+D2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YNYxAAAANwAAAAPAAAAAAAAAAAA&#10;AAAAAKECAABkcnMvZG93bnJldi54bWxQSwUGAAAAAAQABAD5AAAAkgMAAAAA&#10;" strokeweight="3pt"/>
                  <v:shape id="Text Box 250" o:spid="_x0000_s1036" type="#_x0000_t202" style="position:absolute;left:236;top:1024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76vMMA&#10;AADcAAAADwAAAGRycy9kb3ducmV2LnhtbESPwWrCQBCG7wXfYZlCL6FuVNpK6ioSKHoTrXgesmMS&#10;zM6G7MbEt3cOhR6Hf/5v5lttRteoO3Wh9mxgNk1BERfe1lwaOP/+vC9BhYhssfFMBh4UYLOevKww&#10;s37gI91PsVQC4ZChgSrGNtM6FBU5DFPfEkt29Z3DKGNXatvhIHDX6HmafmqHNcuFClvKKypup94J&#10;ZfjaJbPd4tLckj7meEhyHXpj3l7H7TeoSGP8X/5r762B+Ye8LzIi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76vMMAAADcAAAADwAAAAAAAAAAAAAAAACYAgAAZHJzL2Rv&#10;d25yZXYueG1sUEsFBgAAAAAEAAQA9QAAAIgDAAAAAA==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28" o:spid="_x0000_s1037" style="position:absolute;left:788;top:2916;width:63087;height:22152" coordorigin="796,5916" coordsize="10697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Picture 3" o:spid="_x0000_s1038" type="#_x0000_t75" alt="TRUNK empty" style="position:absolute;left:796;top:6937;width:4037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xbPCAAAA2wAAAA8AAABkcnMvZG93bnJldi54bWxET8uKwjAU3Qv+Q7iCm0FTFVSqsajgIONm&#10;xgfo7tJc29LmpjQZrX8/WQy4PJz3MmlNJR7UuMKygtEwAkGcWl1wpuB82g3mIJxH1lhZJgUvcpCs&#10;up0lxto++YceR5+JEMIuRgW593UspUtzMuiGtiYO3N02Bn2ATSZ1g88Qbio5jqKpNFhwaMixpm1O&#10;aXn8NQpcOR9tzga/Jt/m49qmn7fZ5VAr1e+16wUIT61/i//de61gEtaHL+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MWzwgAAANsAAAAPAAAAAAAAAAAAAAAAAJ8C&#10;AABkcnMvZG93bnJldi54bWxQSwUGAAAAAAQABAD3AAAAjgMAAAAA&#10;">
                      <v:imagedata r:id="rId29" o:title="TRUNK empty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9" type="#_x0000_t32" style="position:absolute;left:3795;top:5916;width:1566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    <v:shape id="AutoShape 5" o:spid="_x0000_s1040" type="#_x0000_t32" style="position:absolute;left:3960;top:8809;width:1401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Ugc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UgcIAAADcAAAADwAAAAAAAAAAAAAA&#10;AAChAgAAZHJzL2Rvd25yZXYueG1sUEsFBgAAAAAEAAQA+QAAAJADAAAAAA==&#10;"/>
                    <v:oval id="Oval 6" o:spid="_x0000_s1041" style="position:absolute;left:3196;top:7336;width:1503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89sUA&#10;AADcAAAADwAAAGRycy9kb3ducmV2LnhtbESPzWrDMBCE74W8g9hCL6WRW0xInSghBAo9FPLnB9hY&#10;G9mNtXIkNXbfPioUchxm5htmvhxsK67kQ+NYwes4A0FcOd2wUVAePl6mIEJE1tg6JgW/FGC5GD3M&#10;sdCu5x1d99GIBOFQoII6xq6QMlQ1WQxj1xEn7+S8xZikN1J77BPctvItyybSYsNpocaO1jVV5/2P&#10;VXA8lm6QF7/ZPpuzx/y778zXVqmnx2E1AxFpiPfwf/tTK8jzd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/z2xQAAANwAAAAPAAAAAAAAAAAAAAAAAJgCAABkcnMv&#10;ZG93bnJldi54bWxQSwUGAAAAAAQABAD1AAAAigMAAAAA&#10;" filled="f"/>
                    <v:group id="Group 7" o:spid="_x0000_s1042" style="position:absolute;left:5361;top:5916;width:2948;height:3756" coordorigin="5361,5916" coordsize="2948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<v:shape id="Picture 8" o:spid="_x0000_s1043" type="#_x0000_t75" alt="find" style="position:absolute;left:5500;top:6045;width:2669;height:3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jY/BAAAA3AAAAA8AAABkcnMvZG93bnJldi54bWxET8uKwjAU3Q/4D+EK7sa0g45SjSIDyixm&#10;43t7ba5tsbmpSdT692ZgYDYHDufFmc5bU4s7OV9ZVpD2ExDEudUVFwp22+X7GIQPyBpry6TgSR7m&#10;s87bFDNtH7ym+yYUIpawz1BBGUKTSenzkgz6vm2Io3a2zmCI1BVSO3zEclPLjyT5lAYrjgslNvRV&#10;Un7Z3IyCQ0qrkF+XP8dRhIHXp32bOKV63XYxARGoDf/mv/S3VjAYpvB7Jh4B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vjY/BAAAA3AAAAA8AAAAAAAAAAAAAAAAAnwIA&#10;AGRycy9kb3ducmV2LnhtbFBLBQYAAAAABAAEAPcAAACNAwAAAAA=&#10;">
                        <v:imagedata r:id="rId30" o:title="find"/>
                      </v:shape>
                      <v:group id="Group 9" o:spid="_x0000_s1044" style="position:absolute;left:5361;top:5916;width:2948;height:3756" coordorigin="5361,5916" coordsize="2948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rect id="Rectangle 10" o:spid="_x0000_s1045" style="position:absolute;left:5361;top:5916;width:2948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Occ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L/M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znHEAAAA3AAAAA8AAAAAAAAAAAAAAAAAmAIAAGRycy9k&#10;b3ducmV2LnhtbFBLBQYAAAAABAAEAPUAAACJAwAAAAA=&#10;" filled="f">
                          <o:lock v:ext="edit" aspectratio="t"/>
                        </v:rect>
                        <v:shape id="AutoShape 11" o:spid="_x0000_s1046" type="#_x0000_t32" style="position:absolute;left:6397;top:6779;width:467;height:2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yPbcMAAADcAAAADwAAAGRycy9kb3ducmV2LnhtbESPT2sCMRTE70K/Q3iF3jSxrlK2RpHC&#10;Wo/1D54fm+dmcfOybqKu394UCj0OM/MbZr7sXSNu1IXas4bxSIEgLr2pudJw2BfDDxAhIhtsPJOG&#10;BwVYLl4Gc8yNv/OWbrtYiQThkKMGG2ObSxlKSw7DyLfEyTv5zmFMsquk6fCe4K6R70rNpMOa04LF&#10;lr4slefd1Wk4fo9tX22UnVwv2V6tf4pAh0Lrt9d+9QkiUh//w3/tjdGQTTP4PZ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j23DAAAA3AAAAA8AAAAAAAAAAAAA&#10;AAAAoQIAAGRycy9kb3ducmV2LnhtbFBLBQYAAAAABAAEAPkAAACRAwAAAAA=&#10;" strokeweight="1.5pt">
                          <v:stroke endarrow="open"/>
                          <o:lock v:ext="edit" aspectratio="t"/>
                        </v:shape>
                      </v:group>
                    </v:group>
                    <v:rect id="Rectangle 12" o:spid="_x0000_s1047" style="position:absolute;left:8536;top:5917;width:2957;height:3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znsQA&#10;AADcAAAADwAAAGRycy9kb3ducmV2LnhtbESPQWsCMRSE74L/IbxCb5qtdIusRlmlgidBW7C9PTbP&#10;ZHHzsmxSd/33TUHocZiZb5jlenCNuFEXas8KXqYZCOLK65qNgs+P3WQOIkRkjY1nUnCnAOvVeLTE&#10;Qvuej3Q7RSMShEOBCmyMbSFlqCw5DFPfEifv4juHMcnOSN1hn+CukbMse5MOa04LFlvaWqqupx+n&#10;4L39PpS5CbI8R/t19Zt+Zw9GqeenoVyAiDTE//CjvdcKXvM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857EAAAA3AAAAA8AAAAAAAAAAAAAAAAAmAIAAGRycy9k&#10;b3ducmV2LnhtbFBLBQYAAAAABAAEAPUAAACJAwAAAAA=&#10;" filled="f">
                      <o:lock v:ext="edit" aspectratio="t"/>
                    </v:rect>
                    <v:shape id="Picture 13" o:spid="_x0000_s1048" type="#_x0000_t75" alt="4LA" style="position:absolute;left:8684;top:5977;width:2565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fo3EAAAA3AAAAA8AAABkcnMvZG93bnJldi54bWxEj0FrwkAUhO+F/oflCV5K3USstKmrFEXQ&#10;Y6Mgvb1kX5Ng9m3YXTX+e1cQPA4z8w0zW/SmFWdyvrGsIB0lIIhLqxuuFOx36/dPED4ga2wtk4Ir&#10;eVjMX19mmGl74V8656ESEcI+QwV1CF0mpS9rMuhHtiOO3r91BkOUrpLa4SXCTSvHSTKVBhuOCzV2&#10;tKypPOYno8Cvvgrd7Ld9mR7yvze/KdLCOqWGg/7nG0SgPjzDj/ZGK5h8TOF+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7fo3EAAAA3AAAAA8AAAAAAAAAAAAAAAAA&#10;nwIAAGRycy9kb3ducmV2LnhtbFBLBQYAAAAABAAEAPcAAACQAwAAAAA=&#10;">
                      <v:imagedata r:id="rId31" o:title="4LA"/>
                    </v:shape>
                    <v:rect id="Rectangle 14" o:spid="_x0000_s1049" style="position:absolute;left:10243;top:9368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rf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+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a3/EAAAA3AAAAA8AAAAAAAAAAAAAAAAAmAIAAGRycy9k&#10;b3ducmV2LnhtbFBLBQYAAAAABAAEAPUAAACJAwAAAAA=&#10;"/>
                    <v:shape id="Picture 15" o:spid="_x0000_s1050" type="#_x0000_t75" style="position:absolute;left:10320;top:9417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28TEAAAA3AAAAA8AAABkcnMvZG93bnJldi54bWxET91qwjAUvh/4DuEMdjNm4tAi1bQUtcOL&#10;gah7gENzbMuak9pk2u3pl4vBLj++/3U+2k7caPCtYw2zqQJBXDnTcq3h41y+LEH4gGywc0wavslD&#10;nk0e1pgad+cj3U6hFjGEfYoamhD6VEpfNWTRT11PHLmLGyyGCIdamgHvMdx28lWpRFpsOTY02NOm&#10;oerz9GU1JKosytlP8X44m911MX9Wb9v9Tuunx7FYgQg0hn/xn3tvNMwXcW08E4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p28TEAAAA3AAAAA8AAAAAAAAAAAAAAAAA&#10;nwIAAGRycy9kb3ducmV2LnhtbFBLBQYAAAAABAAEAPcAAACQAwAAAAA=&#10;">
                      <v:imagedata r:id="rId32" o:title=""/>
                    </v:shape>
                    <v:shape id="Picture 16" o:spid="_x0000_s1051" type="#_x0000_t75" style="position:absolute;left:8671;top:8722;width:533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lC/FAAAA3AAAAA8AAABkcnMvZG93bnJldi54bWxEj0FLAzEUhO+C/yE8oRexWYsWd21atCAW&#10;pAWr4PWxeU2Wbl6WJO5u/31TEDwOM/MNs1iNrhU9hdh4VnA/LUAQ1143bBR8f73dPYGICVlj65kU&#10;nCjCanl9tcBK+4E/qd8nIzKEY4UKbEpdJWWsLTmMU98RZ+/gg8OUZTBSBxwy3LVyVhRz6bDhvGCx&#10;o7Wl+rj/dQoOtqTiXZvevh5D+fNhdsNse6vU5GZ8eQaRaEz/4b/2Rit4eCzhciYfAbk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0JQvxQAAANwAAAAPAAAAAAAAAAAAAAAA&#10;AJ8CAABkcnMvZG93bnJldi54bWxQSwUGAAAAAAQABAD3AAAAkQMAAAAA&#10;">
                      <v:imagedata r:id="rId33" o:title=""/>
                    </v:shape>
                    <v:shape id="Circular Arrow 2" o:spid="_x0000_s1052" style="position:absolute;left:8934;top:7176;width:2559;height:2192;rotation:1383432fd;flip:x;visibility:visible;mso-wrap-style:square;v-text-anchor:top" coordsize="1625156,13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SlsEA&#10;AADcAAAADwAAAGRycy9kb3ducmV2LnhtbERPz2vCMBS+C/sfwhvspulkuFGNRSYbA73MzoO3R/Ns&#10;gs1LabKa/ffLQfD48f1eVcl1YqQhWM8KnmcFCOLGa8utgp/6Y/oGIkRkjZ1nUvBHAar1w2SFpfZX&#10;/qbxEFuRQziUqMDE2JdShsaQwzDzPXHmzn5wGDMcWqkHvOZw18l5USykQ8u5wWBP74aay+HXKQi8&#10;tymZ+njaNfXWfnJ87ZJW6ukxbZYgIqV4F9/cX1rByyLPz2fy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UpbBAAAA3AAAAA8AAAAAAAAAAAAAAAAAmAIAAGRycy9kb3du&#10;cmV2LnhtbFBLBQYAAAAABAAEAPUAAACGAwAAAAA=&#10;" path="m767526,81528v258237,-13386,505705,88819,650968,268853l1492144,331153r-21131,193017l1255234,393006r72909,-19035c1197243,233008,989318,154812,773677,165448l767526,81528xe" fillcolor="#bfbfbf">
                      <v:path arrowok="t" o:connecttype="custom" o:connectlocs="1209,128;2234,552;2350,521;2316,825;1977,619;2091,589;1218,261;1209,128" o:connectangles="0,0,0,0,0,0,0,0"/>
                    </v:shape>
                  </v:group>
                  <v:shape id="Text Box 99" o:spid="_x0000_s1053" type="#_x0000_t202" style="position:absolute;left:867;top:24034;width:1469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vFMUA&#10;AADcAAAADwAAAGRycy9kb3ducmV2LnhtbESPzWrDMBCE74W8g9hAb43s1pjiRDFxfsCn0iZ5gMXa&#10;2CbWylhq4vjpq0Khx2FmvmFW+Wg6caPBtZYVxIsIBHFldcu1gvPp8PIOwnlkjZ1lUvAgB/l69rTC&#10;TNs7f9Ht6GsRIOwyVNB432dSuqohg25he+LgXexg0Ac51FIPeA9w08nXKEqlwZbDQoM9bRuqrsdv&#10;o+At+cT6XHx0u8KfSpmUU3zZT0o9z8fNEoSn0f+H/9qlVpCk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a8UxQAAANwAAAAPAAAAAAAAAAAAAAAAAJgCAABkcnMv&#10;ZG93bnJldi54bWxQSwUGAAAAAAQABAD1AAAAigMAAAAA&#10;" stroked="f">
                    <v:textbox style="mso-fit-shape-to-text:t" inset="0,0,0,0">
                      <w:txbxContent>
                        <w:p w:rsidR="00B44E52" w:rsidRPr="007C09E2" w:rsidRDefault="00B44E52" w:rsidP="00B44E52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  <v:rect id="Rectangle 26" o:spid="_x0000_s1054" style="position:absolute;left:3941;top:1891;width:744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0f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R+xQAAANwAAAAPAAAAAAAAAAAAAAAAAJgCAABkcnMv&#10;ZG93bnJldi54bWxQSwUGAAAAAAQABAD1AAAAigMAAAAA&#10;"/>
                <v:shape id="Picture 27" o:spid="_x0000_s1055" type="#_x0000_t75" style="position:absolute;left:4414;top:2128;width:6623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+3PDAAAA3AAAAA8AAABkcnMvZG93bnJldi54bWxET01rg0AQvQf6H5Yp9JasTdOgxjWUQKGn&#10;oKaB5ja4E5W4s+Juo/333UOhx8f7zvaz6cWdRtdZVvC8ikAQ11Z33Cj4PL0vYxDOI2vsLZOCH3Kw&#10;zx8WGabaTlzSvfKNCCHsUlTQej+kUrq6JYNuZQfiwF3taNAHODZSjziFcNPLdRRtpcGOQ0OLAx1a&#10;qm/Vt1FQ4FS8xudjXJ6K+bwtX5JL9JUo9fQ4v+1AeJr9v/jP/aEVbJKwNpwJR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r7c8MAAADcAAAADwAAAAAAAAAAAAAAAACf&#10;AgAAZHJzL2Rvd25yZXYueG1sUEsFBgAAAAAEAAQA9wAAAI8DAAAAAA==&#10;">
                  <v:imagedata r:id="rId34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023F618" wp14:editId="7EA4B32F">
                <wp:simplePos x="0" y="0"/>
                <wp:positionH relativeFrom="column">
                  <wp:posOffset>-3074276</wp:posOffset>
                </wp:positionH>
                <wp:positionV relativeFrom="paragraph">
                  <wp:posOffset>5470328</wp:posOffset>
                </wp:positionV>
                <wp:extent cx="6400800" cy="2424865"/>
                <wp:effectExtent l="0" t="0" r="19050" b="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424865"/>
                          <a:chOff x="0" y="0"/>
                          <a:chExt cx="6400800" cy="2424865"/>
                        </a:xfrm>
                      </wpg:grpSpPr>
                      <wpg:grpSp>
                        <wpg:cNvPr id="478" name="Group 478"/>
                        <wpg:cNvGrpSpPr/>
                        <wpg:grpSpPr>
                          <a:xfrm>
                            <a:off x="0" y="0"/>
                            <a:ext cx="6400800" cy="2424865"/>
                            <a:chOff x="0" y="0"/>
                            <a:chExt cx="6400800" cy="2424865"/>
                          </a:xfrm>
                        </wpg:grpSpPr>
                        <wps:wsp>
                          <wps:cNvPr id="392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4772" cy="34724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3" name="Group 463"/>
                          <wpg:cNvGrpSpPr>
                            <a:grpSpLocks/>
                          </wpg:cNvGrpSpPr>
                          <wpg:grpSpPr bwMode="auto">
                            <a:xfrm>
                              <a:off x="23648" y="173421"/>
                              <a:ext cx="6377152" cy="2236051"/>
                              <a:chOff x="815" y="10379"/>
                              <a:chExt cx="10712" cy="3756"/>
                            </a:xfrm>
                          </wpg:grpSpPr>
                          <pic:pic xmlns:pic="http://schemas.openxmlformats.org/drawingml/2006/picture">
                            <pic:nvPicPr>
                              <pic:cNvPr id="464" name="Picture 19" descr="5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45" y="10440"/>
                                <a:ext cx="2598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65" name="Rectangle 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80" y="10379"/>
                                <a:ext cx="2948" cy="3756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6" name="Picture 21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5" y="11400"/>
                                <a:ext cx="4037" cy="1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67" name="AutoShape 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4" y="10379"/>
                                <a:ext cx="1566" cy="1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AutoShap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79" y="13272"/>
                                <a:ext cx="1401" cy="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6" y="11799"/>
                                <a:ext cx="1503" cy="1473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Rectangle 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70" y="10380"/>
                                <a:ext cx="2957" cy="375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77" y="13831"/>
                                <a:ext cx="1250" cy="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4" name="Picture 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354" y="13880"/>
                                <a:ext cx="1113" cy="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5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19" y="10485"/>
                                <a:ext cx="2685" cy="35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6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52" y="12775"/>
                                <a:ext cx="645" cy="3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47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62" y="2191185"/>
                              <a:ext cx="1469390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E52" w:rsidRDefault="00B44E52" w:rsidP="00B44E52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 xml:space="preserve">retain clips – </w:t>
                                </w:r>
                              </w:p>
                              <w:p w:rsidR="00B44E52" w:rsidRPr="007C09E2" w:rsidRDefault="00B44E52" w:rsidP="00B44E52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49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8373" y="78828"/>
                            <a:ext cx="74358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69" y="110359"/>
                            <a:ext cx="66230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3F618" id="Group 495" o:spid="_x0000_s1056" style="position:absolute;margin-left:-242.05pt;margin-top:430.75pt;width:7in;height:190.95pt;z-index:251779072" coordsize="64008,24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">
                <v:group id="Group 478" o:spid="_x0000_s1057" style="position:absolute;width:64008;height:24248" coordsize="64008,2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Text Box 392" o:spid="_x0000_s1058" type="#_x0000_t202" style="position:absolute;width:3047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0V8IA&#10;AADcAAAADwAAAGRycy9kb3ducmV2LnhtbESPQYvCMBSE7wv+h/AEL0VTFXa1GkUKojdZVzw/mmdb&#10;bF5Kk9r6740g7HGYmW+Y9bY3lXhQ40rLCqaTGARxZnXJuYLL3368AOE8ssbKMil4koPtZvC1xkTb&#10;jn/pcfa5CBB2CSoovK8TKV1WkEE3sTVx8G62MeiDbHKpG+wC3FRyFsff0mDJYaHAmtKCsvu5NYHS&#10;/Ryi6WF+re5R61M8Ral0rVKjYb9bgfDU+//wp33UCubLG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HRXwgAAANwAAAAPAAAAAAAAAAAAAAAAAJgCAABkcnMvZG93&#10;bnJldi54bWxQSwUGAAAAAAQABAD1AAAAhwMAAAAA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463" o:spid="_x0000_s1059" style="position:absolute;left:236;top:1734;width:63772;height:22360" coordorigin="815,10379" coordsize="10712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<v:shape id="Picture 19" o:spid="_x0000_s1060" type="#_x0000_t75" alt="5LA" style="position:absolute;left:8745;top:10440;width:2598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bVzFAAAA3AAAAA8AAABkcnMvZG93bnJldi54bWxEj1FLw0AQhN+F/odjC77Zi1KCpr2WUCgI&#10;Wq1R2tclt+ZCc3sht7bx33uC4OMwM98wy/XoO3WmIbaBDdzOMlDEdbAtNwY+3rc396CiIFvsApOB&#10;b4qwXk2ulljYcOE3OlfSqAThWKABJ9IXWsfakcc4Cz1x8j7D4FGSHBptB7wkuO/0XZbl2mPLacFh&#10;TxtH9an68gaOr3J6yY/lzkWpHg7xad8/70pjrqdjuQAlNMp/+K/9aA3M8z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21cxQAAANwAAAAPAAAAAAAAAAAAAAAA&#10;AJ8CAABkcnMvZG93bnJldi54bWxQSwUGAAAAAAQABAD3AAAAkQMAAAAA&#10;">
                      <v:imagedata r:id="rId39" o:title="5LA"/>
                    </v:shape>
                    <v:rect id="Rectangle 20" o:spid="_x0000_s1061" style="position:absolute;left:5380;top:10379;width:2948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5I8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3gbT6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5I8MAAADcAAAADwAAAAAAAAAAAAAAAACYAgAAZHJzL2Rv&#10;d25yZXYueG1sUEsFBgAAAAAEAAQA9QAAAIgDAAAAAA==&#10;" filled="f">
                      <o:lock v:ext="edit" aspectratio="t"/>
                    </v:rect>
                    <v:shape id="Picture 21" o:spid="_x0000_s1062" type="#_x0000_t75" alt="TRUNK empty" style="position:absolute;left:815;top:11400;width:4037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0STCAAAA3AAAAA8AAABkcnMvZG93bnJldi54bWxEj0GLwjAUhO+C/yE8wZumipRSjbIIihdh&#10;rR48PptnW7Z5KU2s9d9vBMHjMDPfMKtNb2rRUesqywpm0wgEcW51xYWCy3k3SUA4j6yxtkwKXuRg&#10;sx4OVphq++QTdZkvRICwS1FB6X2TSunykgy6qW2Ig3e3rUEfZFtI3eIzwE0t51EUS4MVh4USG9qW&#10;lP9lD6Ogkrdsh7/meDgfuy7Zx+7ur4lS41H/swThqfff8Kd90AoWcQzvM+E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tEkwgAAANwAAAAPAAAAAAAAAAAAAAAAAJ8C&#10;AABkcnMvZG93bnJldi54bWxQSwUGAAAAAAQABAD3AAAAjgMAAAAA&#10;">
                      <v:imagedata r:id="rId40" o:title="TRUNK empty"/>
                    </v:shape>
                    <v:shape id="AutoShape 22" o:spid="_x0000_s1063" type="#_x0000_t32" style="position:absolute;left:3814;top:10379;width:1566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    <v:shape id="AutoShape 23" o:spid="_x0000_s1064" type="#_x0000_t32" style="position:absolute;left:3979;top:13272;width:1401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/I4c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/I4cIAAADcAAAADwAAAAAAAAAAAAAA&#10;AAChAgAAZHJzL2Rvd25yZXYueG1sUEsFBgAAAAAEAAQA+QAAAJADAAAAAA==&#10;"/>
                    <v:oval id="Oval 24" o:spid="_x0000_s1065" style="position:absolute;left:3196;top:11799;width:1503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glsQA&#10;AADcAAAADwAAAGRycy9kb3ducmV2LnhtbESP3WoCMRSE7wu+QzhCb0rNKiK6NYoIghcFf+oDHDen&#10;2a2bkzWJ7vr2TUHo5TAz3zDzZWdrcScfKscKhoMMBHHhdMVGwelr8z4FESKyxtoxKXhQgOWi9zLH&#10;XLuWD3Q/RiMShEOOCsoYm1zKUJRkMQxcQ5y8b+ctxiS9kdpjm+C2lqMsm0iLFaeFEhtal1Rcjjer&#10;4Hw+uU5e/W7/Zi4exz9tYz73Sr32u9UHiEhd/A8/21utYDyZ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oJbEAAAA3AAAAA8AAAAAAAAAAAAAAAAAmAIAAGRycy9k&#10;b3ducmV2LnhtbFBLBQYAAAAABAAEAPUAAACJAwAAAAA=&#10;" filled="f"/>
                    <v:rect id="Rectangle 25" o:spid="_x0000_s1066" style="position:absolute;left:8570;top:10380;width:2957;height:3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MZsEA&#10;AADcAAAADwAAAGRycy9kb3ducmV2LnhtbERPz2vCMBS+D/wfwhN2m6ljm1KNUoeCJ2EqqLdH80yK&#10;zUtpoq3//XIY7Pjx/Z4ve1eLB7Wh8qxgPMpAEJdeV2wUHA+btymIEJE11p5JwZMCLBeDlznm2nf8&#10;Q499NCKFcMhRgY2xyaUMpSWHYeQb4sRdfeswJtgaqVvsUrir5XuWfUmHFacGiw19Wypv+7tTsG4u&#10;u+LTBFmcoj3f/Krb2J1R6nXYFzMQkfr4L/5zb7WCj0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ZDGbBAAAA3AAAAA8AAAAAAAAAAAAAAAAAmAIAAGRycy9kb3du&#10;cmV2LnhtbFBLBQYAAAAABAAEAPUAAACGAwAAAAA=&#10;" filled="f">
                      <o:lock v:ext="edit" aspectratio="t"/>
                    </v:rect>
                    <v:rect id="Rectangle 26" o:spid="_x0000_s1067" style="position:absolute;left:10277;top:13831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HM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6O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MRzEAAAA3AAAAA8AAAAAAAAAAAAAAAAAmAIAAGRycy9k&#10;b3ducmV2LnhtbFBLBQYAAAAABAAEAPUAAACJAwAAAAA=&#10;"/>
                    <v:shape id="Picture 27" o:spid="_x0000_s1068" type="#_x0000_t75" style="position:absolute;left:10354;top:13880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W94nFAAAA3AAAAA8AAABkcnMvZG93bnJldi54bWxEj0FrwkAUhO+C/2F5ghepm4rUNnWVIgrS&#10;g6CR4vGRfd0Es29Ddo3RX98VCh6HmfmGmS87W4mWGl86VvA6TkAQ506XbBQcs83LOwgfkDVWjknB&#10;jTwsF/3eHFPtrryn9hCMiBD2KSooQqhTKX1ekEU/djVx9H5dYzFE2RipG7xGuK3kJEnepMWS40KB&#10;Na0Kys+Hi1WwNu6j1ifTZudNyE533I2+f0ZKDQfd1yeIQF14hv/bW61gOpvC4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1veJxQAAANwAAAAPAAAAAAAAAAAAAAAA&#10;AJ8CAABkcnMvZG93bnJldi54bWxQSwUGAAAAAAQABAD3AAAAkQMAAAAA&#10;">
                      <v:imagedata r:id="rId41" o:title=""/>
                    </v:shape>
                    <v:shape id="Picture 28" o:spid="_x0000_s1069" type="#_x0000_t75" style="position:absolute;left:5519;top:10485;width:2685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r/nDAAAA3AAAAA8AAABkcnMvZG93bnJldi54bWxEj8FqwzAQRO+F/oPYQm+NXFPHwYkSSkMh&#10;t9DYkOtibWxTa2VLauz+fRUo5DjMzBtms5tNL67kfGdZwesiAUFcW91xo6AqP19WIHxA1thbJgW/&#10;5GG3fXzYYKHtxF90PYVGRAj7AhW0IQyFlL5uyaBf2IE4ehfrDIYoXSO1wynCTS/TJFlKgx3HhRYH&#10;+mip/j79GAV0Lt1op+OYpXKo6GD3WZ3vlXp+mt/XIALN4R7+bx+0grc8g9uZe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av+cMAAADcAAAADwAAAAAAAAAAAAAAAACf&#10;AgAAZHJzL2Rvd25yZXYueG1sUEsFBgAAAAAEAAQA9wAAAI8DAAAAAA==&#10;">
                      <v:imagedata r:id="rId42" o:title=""/>
                    </v:shape>
                    <v:shape id="Picture 29" o:spid="_x0000_s1070" type="#_x0000_t75" style="position:absolute;left:9652;top:12775;width:6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/wk/DAAAA3AAAAA8AAABkcnMvZG93bnJldi54bWxEj8FqwzAQRO+F/IPYQm+13BKc4FoJIRDo&#10;MXZLILeNtbVNrJWxFFv9+yhQ6HGYmTdMsQ2mFxONrrOs4C1JQRDXVnfcKPj+OryuQTiPrLG3TAp+&#10;ycF2s3gqMNd25pKmyjciQtjlqKD1fsildHVLBl1iB+Lo/djRoI9ybKQecY5w08v3NM2kwY7jQosD&#10;7Vuqr9XNKLiF6x6nsjwPodtZPJ4uslqvlHp5DrsPEJ6C/w//tT+1guUqg8eZeAT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/CT8MAAADcAAAADwAAAAAAAAAAAAAAAACf&#10;AgAAZHJzL2Rvd25yZXYueG1sUEsFBgAAAAAEAAQA9wAAAI8DAAAAAA==&#10;">
                      <v:imagedata r:id="rId43" o:title=""/>
                    </v:shape>
                  </v:group>
                  <v:shape id="Text Box 99" o:spid="_x0000_s1071" type="#_x0000_t202" style="position:absolute;left:630;top:21911;width:14694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EJsMA&#10;AADcAAAADwAAAGRycy9kb3ducmV2LnhtbESP3YrCMBSE7xd8h3AE7zRVi0o1iq4KvVr8e4BDc2yL&#10;zUlpslp9eiMs7OUwM98wi1VrKnGnxpWWFQwHEQjizOqScwWX874/A+E8ssbKMil4koPVsvO1wETb&#10;Bx/pfvK5CBB2CSoovK8TKV1WkEE3sDVx8K62MeiDbHKpG3wEuKnkKIom0mDJYaHAmr4Lym6nX6Ng&#10;HB8wv2x+qu3Gn1MZp6/hdfdSqtdt13MQnlr/H/5rp1pBPJ3C5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UEJsMAAADcAAAADwAAAAAAAAAAAAAAAACYAgAAZHJzL2Rv&#10;d25yZXYueG1sUEsFBgAAAAAEAAQA9QAAAIgDAAAAAA==&#10;" stroked="f">
                    <v:textbox style="mso-fit-shape-to-text:t" inset="0,0,0,0">
                      <w:txbxContent>
                        <w:p w:rsidR="00B44E52" w:rsidRDefault="00B44E52" w:rsidP="00B44E52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 xml:space="preserve">retain clips – </w:t>
                          </w:r>
                        </w:p>
                        <w:p w:rsidR="00B44E52" w:rsidRPr="007C09E2" w:rsidRDefault="00B44E52" w:rsidP="00B44E52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  <v:rect id="Rectangle 26" o:spid="_x0000_s1072" style="position:absolute;left:3783;top:788;width:7436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X5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A1mc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dfmxQAAANwAAAAPAAAAAAAAAAAAAAAAAJgCAABkcnMv&#10;ZG93bnJldi54bWxQSwUGAAAAAAQABAD1AAAAigMAAAAA&#10;"/>
                <v:shape id="Picture 27" o:spid="_x0000_s1073" type="#_x0000_t75" style="position:absolute;left:4256;top:1103;width:6623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8XbFAAAA3AAAAA8AAABkcnMvZG93bnJldi54bWxEj09rwkAUxO8Fv8PyhN7qxj+VJLqKCEJP&#10;JdEKentkn0kw+zZkV5N++26h0OMwM79h1tvBNOJJnastK5hOIhDEhdU1lwq+Toe3GITzyBoby6Tg&#10;mxxsN6OXNaba9pzT8+hLESDsUlRQed+mUrqiIoNuYlvi4N1sZ9AH2ZVSd9gHuGnkLIqW0mDNYaHC&#10;lvYVFffjwyjIsM/e4/NnnJ+y4bzM58k1uiRKvY6H3QqEp8H/h//aH1rBIlnA75lw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N/F2xQAAANwAAAAPAAAAAAAAAAAAAAAA&#10;AJ8CAABkcnMvZG93bnJldi54bWxQSwUGAAAAAAQABAD3AAAAkQMAAAAA&#10;">
                  <v:imagedata r:id="rId41" o:title=""/>
                  <v:path arrowok="t"/>
                </v:shape>
              </v:group>
            </w:pict>
          </mc:Fallback>
        </mc:AlternateContent>
      </w:r>
      <w:r w:rsidR="002976D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C055BAE" wp14:editId="049AF35D">
                <wp:simplePos x="0" y="0"/>
                <wp:positionH relativeFrom="column">
                  <wp:posOffset>-3089910</wp:posOffset>
                </wp:positionH>
                <wp:positionV relativeFrom="paragraph">
                  <wp:posOffset>5362071</wp:posOffset>
                </wp:positionV>
                <wp:extent cx="6492240" cy="0"/>
                <wp:effectExtent l="0" t="19050" r="22860" b="19050"/>
                <wp:wrapNone/>
                <wp:docPr id="41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7E61C" id="Line 3" o:spid="_x0000_s1026" style="position:absolute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3.3pt,422.2pt" to="267.9pt,4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2T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" strokeweight="3pt"/>
            </w:pict>
          </mc:Fallback>
        </mc:AlternateContent>
      </w:r>
      <w:r w:rsidR="00DB4A5E">
        <w:br w:type="page"/>
      </w: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5805564</wp:posOffset>
                </wp:positionV>
                <wp:extent cx="6492240" cy="2576259"/>
                <wp:effectExtent l="0" t="19050" r="22860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576259"/>
                          <a:chOff x="0" y="0"/>
                          <a:chExt cx="6492240" cy="2576259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492240" cy="467754"/>
                            <a:chOff x="0" y="0"/>
                            <a:chExt cx="6492240" cy="467754"/>
                          </a:xfrm>
                        </wpg:grpSpPr>
                        <wps:wsp>
                          <wps:cNvPr id="472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6124"/>
                              <a:ext cx="299720" cy="34163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2091" w:rsidRPr="00440A31" w:rsidRDefault="00B9643B" w:rsidP="00C520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8"/>
                        <wpg:cNvGrpSpPr/>
                        <wpg:grpSpPr>
                          <a:xfrm>
                            <a:off x="386255" y="307428"/>
                            <a:ext cx="5713862" cy="2268831"/>
                            <a:chOff x="0" y="0"/>
                            <a:chExt cx="5713862" cy="2268831"/>
                          </a:xfrm>
                        </wpg:grpSpPr>
                        <wpg:grpSp>
                          <wpg:cNvPr id="500" name="Group 50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13862" cy="2093573"/>
                              <a:chOff x="1884" y="10550"/>
                              <a:chExt cx="9321" cy="3456"/>
                            </a:xfrm>
                          </wpg:grpSpPr>
                          <wps:wsp>
                            <wps:cNvPr id="501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4" y="10550"/>
                                <a:ext cx="4566" cy="3456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10550"/>
                                <a:ext cx="4580" cy="3456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3" name="Picture 57" descr="7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25" y="10678"/>
                                <a:ext cx="2432" cy="3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04" name="AutoShape 58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3553" y="10839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AutoShape 59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4168" y="11667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6" name="Picture 60" descr="8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93" y="10648"/>
                                <a:ext cx="2431" cy="3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07" name="AutoShape 61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8979" y="10839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AutoShape 62"/>
                            <wps:cNvSpPr>
                              <a:spLocks noChangeArrowheads="1"/>
                            </wps:cNvSpPr>
                            <wps:spPr bwMode="auto">
                              <a:xfrm rot="16384750">
                                <a:off x="8309" y="11592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1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0890" y="2151993"/>
                              <a:ext cx="1468586" cy="1168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15CD" w:rsidRDefault="001915CD" w:rsidP="001915CD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51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152" y="2151993"/>
                              <a:ext cx="1468586" cy="1168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15CD" w:rsidRDefault="001915CD" w:rsidP="001915CD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passenger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0" o:spid="_x0000_s1074" style="position:absolute;margin-left:-256.35pt;margin-top:457.15pt;width:511.2pt;height:202.85pt;z-index:251790336" coordsize="64922,25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">
                <v:group id="Group 17" o:spid="_x0000_s1075" style="position:absolute;width:64922;height:4677" coordsize="64922,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3" o:spid="_x0000_s107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bNysQAAADcAAAADwAAAGRycy9kb3ducmV2LnhtbESPT2sCMRTE74LfIbyCN83Wllq2G0UL&#10;godeXEU8PpK3f3DzsiRR1376plDocZiZ3zDFarCduJEPrWMFz7MMBLF2puVawfGwnb6DCBHZYOeY&#10;FDwowGo5HhWYG3fnPd3KWIsE4ZCjgibGPpcy6IYshpnriZNXOW8xJulraTzeE9x2cp5lb9Jiy2mh&#10;wZ4+G9KX8moVlDtdue8XfzmdN19ab9HvsfVKTZ6G9QeISEP8D/+1d0bB62I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s3KxAAAANwAAAAPAAAAAAAAAAAA&#10;AAAAAKECAABkcnMvZG93bnJldi54bWxQSwUGAAAAAAQABAD5AAAAkgMAAAAA&#10;" strokeweight="3pt"/>
                  <v:shape id="Text Box 483" o:spid="_x0000_s1077" type="#_x0000_t202" style="position:absolute;top:1261;width:2997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KdMIA&#10;AADcAAAADwAAAGRycy9kb3ducmV2LnhtbESPQYvCMBSE74L/ITxhL0VTV1mlGkUK4t5EVzw/mmdb&#10;bF5Kk9r6782C4HGYmW+Y9bY3lXhQ40rLCqaTGARxZnXJuYLL3368BOE8ssbKMil4koPtZjhYY6Jt&#10;xyd6nH0uAoRdggoK7+tESpcVZNBNbE0cvJttDPogm1zqBrsAN5X8juMfabDksFBgTWlB2f3cmkDp&#10;Fodoephdq3vU+hSPUSpdq9TXqN+tQHjq/Sf8bv9qBfPlDP7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4p0wgAAANwAAAAPAAAAAAAAAAAAAAAAAJgCAABkcnMvZG93&#10;bnJldi54bWxQSwUGAAAAAAQABAD1AAAAhwMAAAAA&#10;" fillcolor="#bfbfbf">
                    <v:textbox>
                      <w:txbxContent>
                        <w:p w:rsidR="00C52091" w:rsidRPr="00440A31" w:rsidRDefault="00B9643B" w:rsidP="00C52091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88" o:spid="_x0000_s1078" style="position:absolute;left:3862;top:3074;width:57139;height:22688" coordsize="57138,2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group id="Group 500" o:spid="_x0000_s1079" style="position:absolute;width:57138;height:20935" coordorigin="1884,10550" coordsize="9321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rect id="Rectangle 55" o:spid="_x0000_s1080" style="position:absolute;left:1884;top:10550;width:4566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VHcMA&#10;AADc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sg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LVHcMAAADcAAAADwAAAAAAAAAAAAAAAACYAgAAZHJzL2Rv&#10;d25yZXYueG1sUEsFBgAAAAAEAAQA9QAAAIgDAAAAAA==&#10;" filled="f"/>
                    <v:rect id="Rectangle 56" o:spid="_x0000_s1081" style="position:absolute;left:6625;top:10550;width:4580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LasMA&#10;AADcAAAADwAAAGRycy9kb3ducmV2LnhtbESPQWsCMRSE74X+h/AK3rpZBaWsRllLBU9CrWB7e2ye&#10;yeLmZdlEd/33jSB4HGbmG2axGlwjrtSF2rOCcZaDIK68rtkoOPxs3j9AhIissfFMCm4UYLV8fVlg&#10;oX3P33TdRyMShEOBCmyMbSFlqCw5DJlviZN38p3DmGRnpO6wT3DXyEmez6TDmtOCxZY+LVXn/cUp&#10;+Gr/duXUBFkeo/09+3W/sTuj1OhtKOcgIg3xGX60t1rBNJ/A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LasMAAADcAAAADwAAAAAAAAAAAAAAAACYAgAAZHJzL2Rv&#10;d25yZXYueG1sUEsFBgAAAAAEAAQA9QAAAIgDAAAAAA==&#10;" filled="f"/>
                    <v:shape id="Picture 57" o:spid="_x0000_s1082" type="#_x0000_t75" alt="7LA" style="position:absolute;left:3025;top:10678;width:2432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SsnFAAAA3AAAAA8AAABkcnMvZG93bnJldi54bWxEj09rwkAUxO+C32F5Qi9SN1UqJXUVrfXP&#10;wYuJ0Osj+8wGs29Ddqvpt3eFgsdhZn7DzBadrcWVWl85VvA2SkAQF05XXCo45ZvXDxA+IGusHZOC&#10;P/KwmPd7M0y1u/GRrlkoRYSwT1GBCaFJpfSFIYt+5Bri6J1dazFE2ZZSt3iLcFvLcZJMpcWK44LB&#10;hr4MFZfs1ypYsSwP9Sbb/pzyYTZZG6b9906pl0G3/AQRqAvP8H97rxW8Jx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VUrJxQAAANwAAAAPAAAAAAAAAAAAAAAA&#10;AJ8CAABkcnMvZG93bnJldi54bWxQSwUGAAAAAAQABAD3AAAAkQMAAAAA&#10;">
                      <v:imagedata r:id="rId46" o:title="7LA"/>
                    </v:shape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58" o:spid="_x0000_s1083" type="#_x0000_t93" style="position:absolute;left:3553;top:10839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BhsQA&#10;AADcAAAADwAAAGRycy9kb3ducmV2LnhtbESP3YrCMBSE7wXfIRxh7zSt+Ec1iiwsK+uV2gc4Nse2&#10;2JzUJqvtPv1GELwcZuYbZrVpTSXu1LjSsoJ4FIEgzqwuOVeQnr6GCxDOI2usLJOCjhxs1v3eChNt&#10;H3yg+9HnIkDYJaig8L5OpHRZQQbdyNbEwbvYxqAPssmlbvAR4KaS4yiaSYMlh4UCa/osKLsef42C&#10;k5nf/n6+92m6OEym6e7cxeO4U+pj0G6XIDy1/h1+tXdawTSawP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QYbEAAAA3AAAAA8AAAAAAAAAAAAAAAAAmAIAAGRycy9k&#10;b3ducmV2LnhtbFBLBQYAAAAABAAEAPUAAACJAwAAAAA=&#10;" fillcolor="#bfbfbf"/>
                    <v:shape id="AutoShape 59" o:spid="_x0000_s1084" type="#_x0000_t93" style="position:absolute;left:4168;top:11667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kHcUA&#10;AADcAAAADwAAAGRycy9kb3ducmV2LnhtbESP0WrCQBRE3wv+w3KFvtVNxFSJriIFUeqTmg+4Zq9J&#10;MHs3za6a9Ou7QsHHYWbOMItVZ2pxp9ZVlhXEowgEcW51xYWC7LT5mIFwHlljbZkU9ORgtRy8LTDV&#10;9sEHuh99IQKEXYoKSu+bVEqXl2TQjWxDHLyLbQ36INtC6hYfAW5qOY6iT2mw4rBQYkNfJeXX480o&#10;OJnpz+/3dp9ls8MkyXbnPh7HvVLvw249B+Gp86/wf3unFSRRAs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+QdxQAAANwAAAAPAAAAAAAAAAAAAAAAAJgCAABkcnMv&#10;ZG93bnJldi54bWxQSwUGAAAAAAQABAD1AAAAigMAAAAA&#10;" fillcolor="#bfbfbf"/>
                    <v:shape id="Picture 60" o:spid="_x0000_s1085" type="#_x0000_t75" alt="8LA" style="position:absolute;left:7693;top:10648;width:2431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ejHGAAAA3AAAAA8AAABkcnMvZG93bnJldi54bWxEj09rAjEUxO+FfofwCt5qUqVStkaxRWFB&#10;L7V/6PGxeW4WNy/bJLrrt2+EQo/DzPyGmS8H14ozhdh41vAwViCIK28arjV8vG/un0DEhGyw9Uwa&#10;LhRhubi9mWNhfM9vdN6nWmQIxwI12JS6QspYWXIYx74jzt7BB4cpy1BLE7DPcNfKiVIz6bDhvGCx&#10;o1dL1XF/chr6Y/mt1NduWl62n/3PKaxf7GSt9ehuWD2DSDSk//BfuzQaHtUMrmfy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d6McYAAADcAAAADwAAAAAAAAAAAAAA&#10;AACfAgAAZHJzL2Rvd25yZXYueG1sUEsFBgAAAAAEAAQA9wAAAJIDAAAAAA==&#10;">
                      <v:imagedata r:id="rId47" o:title="8LA"/>
                    </v:shape>
                    <v:shape id="AutoShape 61" o:spid="_x0000_s1086" type="#_x0000_t93" style="position:absolute;left:8979;top:10839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f8cQA&#10;AADcAAAADwAAAGRycy9kb3ducmV2LnhtbESP3YrCMBSE7wXfIZyFvdO04h9do4iwKHql9gGOzdm2&#10;bHNSm6y2+/RGELwcZuYbZrFqTSVu1LjSsoJ4GIEgzqwuOVeQnr8HcxDOI2usLJOCjhyslv3eAhNt&#10;73yk28nnIkDYJaig8L5OpHRZQQbd0NbEwfuxjUEfZJNL3eA9wE0lR1E0lQZLDgsF1rQpKPs9/RkF&#10;ZzO7/u+3hzSdH8eTdHfp4lHcKfX50a6/QHhq/Tv8au+0gkk0g+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3/HEAAAA3AAAAA8AAAAAAAAAAAAAAAAAmAIAAGRycy9k&#10;b3ducmV2LnhtbFBLBQYAAAAABAAEAPUAAACJAwAAAAA=&#10;" fillcolor="#bfbfbf"/>
                    <v:shape id="AutoShape 62" o:spid="_x0000_s1087" type="#_x0000_t93" style="position:absolute;left:8309;top:11592;width:588;height:265;rotation:-5696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uGMUA&#10;AADcAAAADwAAAGRycy9kb3ducmV2LnhtbESP3WrCQBSE7wt9h+UUvKubiL+pq5SCKHql5gGO2WMS&#10;mj2bZrea+PSuIHg5zMw3zHzZmkpcqHGlZQVxPwJBnFldcq4gPa4+pyCcR9ZYWSYFHTlYLt7f5pho&#10;e+U9XQ4+FwHCLkEFhfd1IqXLCjLo+rYmDt7ZNgZ9kE0udYPXADeVHETRWBosOSwUWNNPQdnv4d8o&#10;OJrJ32273qXpdD8cpZtTFw/iTqneR/v9BcJT61/hZ3ujFYyiG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4YxQAAANwAAAAPAAAAAAAAAAAAAAAAAJgCAABkcnMv&#10;ZG93bnJldi54bWxQSwUGAAAAAAQABAD1AAAAigMAAAAA&#10;" fillcolor="#bfbfbf"/>
                  </v:group>
                  <v:shape id="Text Box 99" o:spid="_x0000_s1088" type="#_x0000_t202" style="position:absolute;left:35708;top:21519;width:1468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2b78A&#10;AADcAAAADwAAAGRycy9kb3ducmV2LnhtbERPyarCMBTdC/5DuA/caVonHn1GcYSuxOkDLs21La+5&#10;KU3U6tebheDycObZojWVuFPjSssK4kEEgjizuuRcweW86/+CcB5ZY2WZFDzJwWLe7cww0fbBR7qf&#10;fC5CCLsEFRTe14mULivIoBvYmjhwV9sY9AE2udQNPkK4qeQwiqbSYMmhocCa1gVl/6ebUTAaHzC/&#10;rPbVZuXPqRynr/i6fSnV+2mXfyA8tf4r/rhTrWASh/nhTDg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8nZvvwAAANwAAAAPAAAAAAAAAAAAAAAAAJgCAABkcnMvZG93bnJl&#10;di54bWxQSwUGAAAAAAQABAD1AAAAhAMAAAAA&#10;" stroked="f">
                    <v:textbox style="mso-fit-shape-to-text:t" inset="0,0,0,0">
                      <w:txbxContent>
                        <w:p w:rsidR="001915CD" w:rsidRDefault="001915CD" w:rsidP="001915CD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Driver side</w:t>
                          </w:r>
                        </w:p>
                      </w:txbxContent>
                    </v:textbox>
                  </v:shape>
                  <v:shape id="Text Box 99" o:spid="_x0000_s1089" type="#_x0000_t202" style="position:absolute;left:6621;top:21519;width:14686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T9MUA&#10;AADcAAAADwAAAGRycy9kb3ducmV2LnhtbESPzWrDMBCE74W+g9hCb7Hs/JTiRgn5acGnkMR5gMXa&#10;2KbWyliK7ebpq0Kgx2FmvmGW69E0oqfO1ZYVJFEMgriwuuZSwSX/mryDcB5ZY2OZFPyQg/Xq+WmJ&#10;qbYDn6g/+1IECLsUFVTet6mUrqjIoItsSxy8q+0M+iC7UuoOhwA3jZzG8Zs0WHNYqLClXUXF9/lm&#10;FMzmRywv20Oz3/o8k/Psnlw/70q9voybDxCeRv8ffrQzrWCRJ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tP0xQAAANwAAAAPAAAAAAAAAAAAAAAAAJgCAABkcnMv&#10;ZG93bnJldi54bWxQSwUGAAAAAAQABAD1AAAAigMAAAAA&#10;" stroked="f">
                    <v:textbox style="mso-fit-shape-to-text:t" inset="0,0,0,0">
                      <w:txbxContent>
                        <w:p w:rsidR="001915CD" w:rsidRDefault="001915CD" w:rsidP="001915CD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passenger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F84799" wp14:editId="68DFA454">
                <wp:simplePos x="0" y="0"/>
                <wp:positionH relativeFrom="column">
                  <wp:posOffset>-3255579</wp:posOffset>
                </wp:positionH>
                <wp:positionV relativeFrom="paragraph">
                  <wp:posOffset>2739171</wp:posOffset>
                </wp:positionV>
                <wp:extent cx="6492240" cy="2336384"/>
                <wp:effectExtent l="0" t="19050" r="22860" b="698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336384"/>
                          <a:chOff x="0" y="0"/>
                          <a:chExt cx="6492240" cy="2336384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6492240" cy="493776"/>
                            <a:chOff x="0" y="0"/>
                            <a:chExt cx="6492240" cy="489235"/>
                          </a:xfrm>
                        </wpg:grpSpPr>
                        <wps:wsp>
                          <wps:cNvPr id="471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8" y="141890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2091" w:rsidRPr="00440A31" w:rsidRDefault="00B9643B" w:rsidP="00C520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1"/>
                        <wpg:cNvGrpSpPr>
                          <a:grpSpLocks/>
                        </wpg:cNvGrpSpPr>
                        <wpg:grpSpPr bwMode="auto">
                          <a:xfrm>
                            <a:off x="460659" y="212944"/>
                            <a:ext cx="4161790" cy="2123440"/>
                            <a:chOff x="2586" y="6135"/>
                            <a:chExt cx="6554" cy="3344"/>
                          </a:xfrm>
                        </wpg:grpSpPr>
                        <pic:pic xmlns:pic="http://schemas.openxmlformats.org/drawingml/2006/picture">
                          <pic:nvPicPr>
                            <pic:cNvPr id="482" name="Picture 45" descr="6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4" y="6470"/>
                              <a:ext cx="4896" cy="3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6" y="6135"/>
                              <a:ext cx="1250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" y="6184"/>
                              <a:ext cx="1113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6" name="AutoShape 48"/>
                          <wps:cNvSpPr>
                            <a:spLocks noChangeArrowheads="1"/>
                          </wps:cNvSpPr>
                          <wps:spPr bwMode="auto">
                            <a:xfrm rot="-6074796">
                              <a:off x="6584" y="7494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84799" id="Group 487" o:spid="_x0000_s1090" style="position:absolute;margin-left:-256.35pt;margin-top:215.7pt;width:511.2pt;height:183.95pt;z-index:251774976;mso-height-relative:margin" coordsize="64922,23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">
                <v:group id="Group 16" o:spid="_x0000_s1091" style="position:absolute;width:64922;height:4937" coordsize="64922,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line id="Line 3" o:spid="_x0000_s1092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TvcQAAADcAAAADwAAAGRycy9kb3ducmV2LnhtbESPQWsCMRSE74L/ITzBm2ZtSy1bs6IF&#10;wUMvriIeH8lzd9nNy5KkuvbXN4VCj8PMfMOs1oPtxI18aBwrWMwzEMTamYYrBafjbvYGIkRkg51j&#10;UvCgAOtiPFphbtydD3QrYyUShEOOCuoY+1zKoGuyGOauJ07e1XmLMUlfSePxnuC2k09Z9iotNpwW&#10;auzpoybdll9WQbnXV/f97NvzZfup9Q79ARuv1HQybN5BRBrif/ivvTcKXpYL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FO9xAAAANwAAAAPAAAAAAAAAAAA&#10;AAAAAKECAABkcnMvZG93bnJldi54bWxQSwUGAAAAAAQABAD5AAAAkgMAAAAA&#10;" strokeweight="3pt"/>
                  <v:shape id="Text Box 301" o:spid="_x0000_s1093" type="#_x0000_t202" style="position:absolute;left:236;top:1418;width:3048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/p8IA&#10;AADcAAAADwAAAGRycy9kb3ducmV2LnhtbESPT4vCMBTE78J+h/AW9lK2aVfQpRplKSx6E//g+dE8&#10;22LzUprU1m9vBMHjMDO/YZbr0TTiRp2rLStI4wQEcWF1zaWC0/H/+xeE88gaG8uk4E4O1quPyRIz&#10;bQfe0+3gSxEg7DJUUHnfZlK6oiKDLrYtcfAutjPog+xKqTscAtw08idJZtJgzWGhwpbyiorroTeB&#10;Msw3UbqZnptr1Pscd1EuXa/U1+f4twDhafTv8Ku91QqmSQr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H+nwgAAANwAAAAPAAAAAAAAAAAAAAAAAJgCAABkcnMvZG93&#10;bnJldi54bWxQSwUGAAAAAAQABAD1AAAAhwMAAAAA&#10;" fillcolor="#bfbfbf">
                    <v:textbox>
                      <w:txbxContent>
                        <w:p w:rsidR="00C52091" w:rsidRPr="00440A31" w:rsidRDefault="00B9643B" w:rsidP="00C52091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81" o:spid="_x0000_s1094" style="position:absolute;left:4606;top:2129;width:41618;height:21234" coordorigin="2586,6135" coordsize="6554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Picture 45" o:spid="_x0000_s1095" type="#_x0000_t75" alt="6LA" style="position:absolute;left:4244;top:6470;width:4896;height:3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4GjIAAAA3AAAAA8AAABkcnMvZG93bnJldi54bWxEj0FrwkAUhO+F/oflFbyUuqmIlegqVhRT&#10;KRRta+ntkX0mwezbkF1j9Ne7BaHHYWa+YcbT1pSiodoVlhU8dyMQxKnVBWcKvj6XT0MQziNrLC2T&#10;gjM5mE7u78YYa3viDTVbn4kAYRejgtz7KpbSpTkZdF1bEQdvb2uDPsg6k7rGU4CbUvaiaCANFhwW&#10;cqxonlN62B6NgsXL6yba4eXtp1mvPvb4nfw+vidKdR7a2QiEp9b/h2/tRCvoD3vwdyYcATm5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fOBoyAAAANwAAAAPAAAAAAAAAAAA&#10;AAAAAJ8CAABkcnMvZG93bnJldi54bWxQSwUGAAAAAAQABAD3AAAAlAMAAAAA&#10;">
                    <v:imagedata r:id="rId50" o:title="6LA"/>
                  </v:shape>
                  <v:rect id="Rectangle 46" o:spid="_x0000_s1096" style="position:absolute;left:2586;top:6135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ZT8UA&#10;AADcAAAADwAAAGRycy9kb3ducmV2LnhtbESPQWvCQBSE7wX/w/IK3ppNNRSNWUVaLPao8eLtmX0m&#10;abNvQ3Y1qb++WxA8DjPzDZOtBtOIK3WutqzgNYpBEBdW11wqOOSblxkI55E1NpZJwS85WC1HTxmm&#10;2va8o+velyJA2KWooPK+TaV0RUUGXWRb4uCdbWfQB9mVUnfYB7hp5CSO36TBmsNChS29V1T87C9G&#10;wameHPC2yz9jM99M/deQf1+OH0qNn4f1AoSnwT/C9/ZWK0hm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lPxQAAANwAAAAPAAAAAAAAAAAAAAAAAJgCAABkcnMv&#10;ZG93bnJldi54bWxQSwUGAAAAAAQABAD1AAAAigMAAAAA&#10;"/>
                  <v:shape id="Picture 47" o:spid="_x0000_s1097" type="#_x0000_t75" style="position:absolute;left:2663;top:6184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eUXEAAAA3AAAAA8AAABkcnMvZG93bnJldi54bWxEj9FqAjEURN8L/kO4Ql+KZqtVZDWKFUqF&#10;vujqB1w2193FzU3YxDX+fSMU+jjMzBlmtYmmFT11vrGs4H2cgSAurW64UnA+fY0WIHxA1thaJgUP&#10;8rBZD15WmGt75yP1RahEgrDPUUEdgsul9GVNBv3YOuLkXWxnMCTZVVJ3eE9w08pJls2lwYbTQo2O&#10;djWV1+JmFEzOn+6azX7cJR5kMX3007cYvpV6HcbtEkSgGP7Df+29VvCxmMHzTD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peUXEAAAA3AAAAA8AAAAAAAAAAAAAAAAA&#10;nwIAAGRycy9kb3ducmV2LnhtbFBLBQYAAAAABAAEAPcAAACQAwAAAAA=&#10;">
                    <v:imagedata r:id="rId51" o:title=""/>
                  </v:shape>
                  <v:shape id="AutoShape 48" o:spid="_x0000_s1098" type="#_x0000_t93" style="position:absolute;left:6584;top:7494;width:588;height:265;rotation:-66352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hisQA&#10;AADcAAAADwAAAGRycy9kb3ducmV2LnhtbESPQWsCMRSE7wX/Q3iCN81ai5XVKFIUi9BD1YPenpvn&#10;7uLmZUmiu/57UxB6HGbmG2a2aE0l7uR8aVnBcJCAIM6sLjlXcNiv+xMQPiBrrCyTggd5WMw7bzNM&#10;tW34l+67kIsIYZ+igiKEOpXSZwUZ9ANbE0fvYp3BEKXLpXbYRLip5HuSjKXBkuNCgTV9FZRddzej&#10;4ETnkXN2+6hWn8ekbjY/zFlQqtdtl1MQgdrwH361v7WCj8kY/s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IYrEAAAA3AAAAA8AAAAAAAAAAAAAAAAAmAIAAGRycy9k&#10;b3ducmV2LnhtbFBLBQYAAAAABAAEAPUAAACJAwAAAAA=&#10;" fillcolor="#bfbfbf"/>
                </v:group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6B00C25" wp14:editId="0ACEDB49">
                <wp:simplePos x="0" y="0"/>
                <wp:positionH relativeFrom="column">
                  <wp:posOffset>-3231931</wp:posOffset>
                </wp:positionH>
                <wp:positionV relativeFrom="paragraph">
                  <wp:posOffset>129978</wp:posOffset>
                </wp:positionV>
                <wp:extent cx="5135201" cy="2387013"/>
                <wp:effectExtent l="0" t="0" r="889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01" cy="2387013"/>
                          <a:chOff x="0" y="0"/>
                          <a:chExt cx="5135201" cy="2387013"/>
                        </a:xfrm>
                      </wpg:grpSpPr>
                      <wps:wsp>
                        <wps:cNvPr id="28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4732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091" w:rsidRPr="00440A31" w:rsidRDefault="00B9643B" w:rsidP="00C520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1" name="Group 241"/>
                        <wpg:cNvGrpSpPr>
                          <a:grpSpLocks/>
                        </wpg:cNvGrpSpPr>
                        <wpg:grpSpPr bwMode="auto">
                          <a:xfrm>
                            <a:off x="1332186" y="118241"/>
                            <a:ext cx="3803015" cy="1957705"/>
                            <a:chOff x="3615" y="1597"/>
                            <a:chExt cx="5989" cy="3083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36" descr="Floor loa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5" y="1597"/>
                              <a:ext cx="5989" cy="3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4" name="AutoShape 37"/>
                          <wps:cNvSpPr>
                            <a:spLocks noChangeArrowheads="1"/>
                          </wps:cNvSpPr>
                          <wps:spPr bwMode="auto">
                            <a:xfrm rot="7690907">
                              <a:off x="4920" y="3327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38"/>
                          <wps:cNvSpPr>
                            <a:spLocks noChangeArrowheads="1"/>
                          </wps:cNvSpPr>
                          <wps:spPr bwMode="auto">
                            <a:xfrm rot="6912068">
                              <a:off x="6319" y="3420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39"/>
                          <wps:cNvSpPr>
                            <a:spLocks noChangeArrowheads="1"/>
                          </wps:cNvSpPr>
                          <wps:spPr bwMode="auto">
                            <a:xfrm rot="6678577">
                              <a:off x="7532" y="3577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98546" y="2270173"/>
                            <a:ext cx="1468755" cy="1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15CD" w:rsidRDefault="001915CD" w:rsidP="001915CD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00C25" id="Group 252" o:spid="_x0000_s1099" style="position:absolute;margin-left:-254.5pt;margin-top:10.25pt;width:404.35pt;height:187.95pt;z-index:251772928" coordsize="51352,23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">
                <v:shape id="Text Box 289" o:spid="_x0000_s1100" type="#_x0000_t202" style="position:absolute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/ZsIA&#10;AADcAAAADwAAAGRycy9kb3ducmV2LnhtbESPQYvCMBSE74L/ITzBS9FUF1ytRpGC6E3WFc+P5tkW&#10;m5fSpLb+e7Mg7HGYmW+Yza43lXhS40rLCmbTGARxZnXJuYLr72GyBOE8ssbKMil4kYPddjjYYKJt&#10;xz/0vPhcBAi7BBUU3teJlC4ryKCb2po4eHfbGPRBNrnUDXYBbio5j+OFNFhyWCiwprSg7HFpTaB0&#10;38dodvy6VY+o9Smeo1S6VqnxqN+vQXjq/X/40z5pBfPlCv7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5H9mwgAAANwAAAAPAAAAAAAAAAAAAAAAAJgCAABkcnMvZG93&#10;bnJldi54bWxQSwUGAAAAAAQABAD1AAAAhwMAAAAA&#10;" fillcolor="#bfbfbf">
                  <v:textbox>
                    <w:txbxContent>
                      <w:p w:rsidR="00C52091" w:rsidRPr="00440A31" w:rsidRDefault="00B9643B" w:rsidP="00C52091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group id="Group 241" o:spid="_x0000_s1101" style="position:absolute;left:13321;top:1182;width:38031;height:19577" coordorigin="3615,1597" coordsize="5989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Picture 36" o:spid="_x0000_s1102" type="#_x0000_t75" alt="Floor load" style="position:absolute;left:3615;top:1597;width:598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bC/DAAAA3AAAAA8AAABkcnMvZG93bnJldi54bWxEj0GLwjAUhO/C/ofwBC+iqUVEu0ZZhQUP&#10;XrSy7N4ezbMtbV5Kk7X13xtB8DjMzDfMetubWtyodaVlBbNpBII4s7rkXMEl/Z4sQTiPrLG2TAru&#10;5GC7+RisMdG24xPdzj4XAcIuQQWF900ipcsKMuimtiEO3tW2Bn2QbS51i12Am1rGUbSQBksOCwU2&#10;tC8oq87/RsHPLkX87fFvd7wfSlqNx9xUpNRo2H99gvDU+3f41T5oBfE8hueZc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FsL8MAAADcAAAADwAAAAAAAAAAAAAAAACf&#10;AgAAZHJzL2Rvd25yZXYueG1sUEsFBgAAAAAEAAQA9wAAAI8DAAAAAA==&#10;">
                    <v:imagedata r:id="rId53" o:title="Floor load"/>
                  </v:shape>
                  <v:shape id="AutoShape 37" o:spid="_x0000_s1103" type="#_x0000_t93" style="position:absolute;left:4920;top:3327;width:588;height:265;rotation:8400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umMQA&#10;AADcAAAADwAAAGRycy9kb3ducmV2LnhtbESPQWvCQBSE7wX/w/KE3urGKKLRVYJQ2mOrEvD2zD6T&#10;YPZtyL5q+u+7hUKPw8x8w2x2g2vVnfrQeDYwnSSgiEtvG64MnI6vL0tQQZAttp7JwDcF2G1HTxvM&#10;rH/wJ90PUqkI4ZChgVqky7QOZU0Ow8R3xNG7+t6hRNlX2vb4iHDX6jRJFtphw3Ghxo72NZW3w5cz&#10;UEwlP8984YuFy9P2YymX2dvKmOfxkK9BCQ3yH/5rv1sD6XwOv2fi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bpjEAAAA3AAAAA8AAAAAAAAAAAAAAAAAmAIAAGRycy9k&#10;b3ducmV2LnhtbFBLBQYAAAAABAAEAPUAAACJAwAAAAA=&#10;" fillcolor="#bfbfbf"/>
                  <v:shape id="AutoShape 38" o:spid="_x0000_s1104" type="#_x0000_t93" style="position:absolute;left:6319;top:3420;width:588;height:265;rotation:75498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YK8UA&#10;AADcAAAADwAAAGRycy9kb3ducmV2LnhtbESPQWsCMRSE74X+h/CEXkSzii2yGqUUCqU9aYu9Pjdv&#10;k8XNy5JEd9tfb4RCj8PMfMOst4NrxYVCbDwrmE0LEMSV1w0bBV+fr5MliJiQNbaeScEPRdhu7u/W&#10;WGrf844u+2REhnAsUYFNqSuljJUlh3HqO+Ls1T44TFkGI3XAPsNdK+dF8SQdNpwXLHb0Yqk67c9O&#10;gTa/h5k9HOvWfPfj9zAO56L+UOphNDyvQCQa0n/4r/2mFcwXj3A7k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VgrxQAAANwAAAAPAAAAAAAAAAAAAAAAAJgCAABkcnMv&#10;ZG93bnJldi54bWxQSwUGAAAAAAQABAD1AAAAigMAAAAA&#10;" fillcolor="#bfbfbf"/>
                  <v:shape id="AutoShape 39" o:spid="_x0000_s1105" type="#_x0000_t93" style="position:absolute;left:7532;top:3577;width:588;height:265;rotation:72947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utMQA&#10;AADcAAAADwAAAGRycy9kb3ducmV2LnhtbESP3WoCMRSE7wu+QziF3tVsVVS2RvEHQRAU7T7AITnd&#10;bN2cLJuo27c3hYKXw8x8w8wWnavFjdpQeVbw0c9AEGtvKi4VFF/b9ymIEJEN1p5JwS8FWMx7LzPM&#10;jb/ziW7nWIoE4ZCjAhtjk0sZtCWHoe8b4uR9+9ZhTLItpWnxnuCuloMsG0uHFacFiw2tLenL+eoU&#10;HHYrfbxs7HU//dF+eCzqwu+3Sr29dstPEJG6+Az/t3dGwWA0gb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LrTEAAAA3AAAAA8AAAAAAAAAAAAAAAAAmAIAAGRycy9k&#10;b3ducmV2LnhtbFBLBQYAAAAABAAEAPUAAACJAwAAAAA=&#10;" fillcolor="#bfbfbf"/>
                </v:group>
                <v:shape id="Text Box 99" o:spid="_x0000_s1106" type="#_x0000_t202" style="position:absolute;left:24985;top:22701;width:1468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YEcAA&#10;AADcAAAADwAAAGRycy9kb3ducmV2LnhtbERPy4rCMBTdC/5DuII7m6pFpBplHBW6El8fcGmubZnm&#10;pjQZrX69WQguD+e9XHemFndqXWVZwTiKQRDnVldcKLhe9qM5COeRNdaWScGTHKxX/d4SU20ffKL7&#10;2RcihLBLUUHpfZNK6fKSDLrINsSBu9nWoA+wLaRu8RHCTS0ncTyTBisODSU29FtS/nf+NwqmyRGL&#10;6+ZQbzf+kskke41vu5dSw0H3swDhqfNf8cedaQWTJKwN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2YEcAAAADcAAAADwAAAAAAAAAAAAAAAACYAgAAZHJzL2Rvd25y&#10;ZXYueG1sUEsFBgAAAAAEAAQA9QAAAIUDAAAAAA==&#10;" stroked="f">
                  <v:textbox style="mso-fit-shape-to-text:t" inset="0,0,0,0">
                    <w:txbxContent>
                      <w:p w:rsidR="001915CD" w:rsidRDefault="001915CD" w:rsidP="001915CD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remove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A5E">
        <w:br w:type="page"/>
      </w:r>
    </w:p>
    <w:p w:rsidR="00DB4A5E" w:rsidRDefault="001A1E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-3208283</wp:posOffset>
                </wp:positionH>
                <wp:positionV relativeFrom="paragraph">
                  <wp:posOffset>137861</wp:posOffset>
                </wp:positionV>
                <wp:extent cx="4685446" cy="2503503"/>
                <wp:effectExtent l="0" t="0" r="127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446" cy="2503503"/>
                          <a:chOff x="0" y="0"/>
                          <a:chExt cx="4685446" cy="2503503"/>
                        </a:xfrm>
                      </wpg:grpSpPr>
                      <wps:wsp>
                        <wps:cNvPr id="41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780" cy="34733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4A5E" w:rsidRPr="00440A31" w:rsidRDefault="00B9643B" w:rsidP="00DB4A5E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0" name="Group 300"/>
                        <wpg:cNvGrpSpPr/>
                        <wpg:grpSpPr>
                          <a:xfrm>
                            <a:off x="385861" y="47296"/>
                            <a:ext cx="4299585" cy="2456207"/>
                            <a:chOff x="-1017270" y="0"/>
                            <a:chExt cx="4299585" cy="2456207"/>
                          </a:xfrm>
                        </wpg:grpSpPr>
                        <wpg:grpSp>
                          <wpg:cNvPr id="291" name="Group 291"/>
                          <wpg:cNvGrpSpPr>
                            <a:grpSpLocks/>
                          </wpg:cNvGrpSpPr>
                          <wpg:grpSpPr bwMode="auto">
                            <a:xfrm>
                              <a:off x="-1017270" y="0"/>
                              <a:ext cx="4299585" cy="2103120"/>
                              <a:chOff x="2374" y="1893"/>
                              <a:chExt cx="6771" cy="3312"/>
                            </a:xfrm>
                          </wpg:grpSpPr>
                          <pic:pic xmlns:pic="http://schemas.openxmlformats.org/drawingml/2006/picture">
                            <pic:nvPicPr>
                              <pic:cNvPr id="292" name="Picture 64" descr="9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76" y="1893"/>
                                <a:ext cx="5169" cy="3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3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4" y="1928"/>
                                <a:ext cx="1250" cy="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4" name="Picture 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1" y="1977"/>
                                <a:ext cx="1113" cy="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6" name="AutoShape 67"/>
                            <wps:cNvSpPr>
                              <a:spLocks noChangeArrowheads="1"/>
                            </wps:cNvSpPr>
                            <wps:spPr bwMode="auto">
                              <a:xfrm rot="10331619">
                                <a:off x="5168" y="3902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055" y="2222527"/>
                              <a:ext cx="14687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EDB" w:rsidRDefault="001A1EDB" w:rsidP="001A1ED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Retain clips –</w:t>
                                </w:r>
                              </w:p>
                              <w:p w:rsidR="001A1EDB" w:rsidRDefault="001A1EDB" w:rsidP="001A1EDB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5" o:spid="_x0000_s1107" style="position:absolute;margin-left:-252.6pt;margin-top:10.85pt;width:368.95pt;height:197.15pt;z-index:251795456;mso-width-relative:margin" coordsize="46854,25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">
                <v:shape id="Text Box 414" o:spid="_x0000_s1108" type="#_x0000_t202" style="position:absolute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Hh8IA&#10;AADcAAAADwAAAGRycy9kb3ducmV2LnhtbESPQYvCMBSE7wv+h/AEL2VN64q7VKNIQdybrMqeH82z&#10;LTYvpUlt/fdGEDwOM/MNs9oMphY3al1lWUEyjUEQ51ZXXCg4n3afPyCcR9ZYWyYFd3KwWY8+Vphq&#10;2/Mf3Y6+EAHCLkUFpfdNKqXLSzLoprYhDt7FtgZ9kG0hdYt9gJtazuJ4IQ1WHBZKbCgrKb8eOxMo&#10;/fc+SvZf//U16nyGhyiTrlNqMh62SxCeBv8Ov9q/WsE8mc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IeHwgAAANwAAAAPAAAAAAAAAAAAAAAAAJgCAABkcnMvZG93&#10;bnJldi54bWxQSwUGAAAAAAQABAD1AAAAhwMAAAAA&#10;" fillcolor="#bfbfbf">
                  <v:textbox>
                    <w:txbxContent>
                      <w:p w:rsidR="00DB4A5E" w:rsidRPr="00440A31" w:rsidRDefault="00B9643B" w:rsidP="00DB4A5E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group id="Group 300" o:spid="_x0000_s1109" style="position:absolute;left:3858;top:472;width:42996;height:24563" coordorigin="-10172" coordsize="42995,24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291" o:spid="_x0000_s1110" style="position:absolute;left:-10172;width:42995;height:21031" coordorigin="2374,1893" coordsize="6771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shape id="Picture 64" o:spid="_x0000_s1111" type="#_x0000_t75" alt="9LA" style="position:absolute;left:3976;top:1893;width:5169;height:3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EBvHAAAA3AAAAA8AAABkcnMvZG93bnJldi54bWxEj91qwkAUhO8LvsNyCt7VTUMtNXUVW6iI&#10;UPxJKfXukD3NBrNnQ3aN8e3dQsHLYWa+Yabz3taio9ZXjhU8jhIQxIXTFZcKvvKPhxcQPiBrrB2T&#10;ggt5mM8Gd1PMtDvzjrp9KEWEsM9QgQmhyaT0hSGLfuQa4uj9utZiiLItpW7xHOG2lmmSPEuLFccF&#10;gw29GyqO+5NVsDlsDz/hKcfJ5/exW7/lZjlOdkoN7/vFK4hAfbiF/9srrSCdpPB3Jh4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lEBvHAAAA3AAAAA8AAAAAAAAAAAAA&#10;AAAAnwIAAGRycy9kb3ducmV2LnhtbFBLBQYAAAAABAAEAPcAAACTAwAAAAA=&#10;">
                      <v:imagedata r:id="rId55" o:title="9LA"/>
                    </v:shape>
                    <v:rect id="Rectangle 65" o:spid="_x0000_s1112" style="position:absolute;left:2374;top:1928;width:125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/>
                    <v:shape id="Picture 66" o:spid="_x0000_s1113" type="#_x0000_t75" style="position:absolute;left:2451;top:1977;width:111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3iPvEAAAA3AAAAA8AAABkcnMvZG93bnJldi54bWxEj9FqAjEURN8L/YdwC30pmlVb0dUotiAW&#10;fLGrH3DZXHcXNzdhk67x741Q6OMwc2aY5TqaVvTU+caygtEwA0FcWt1wpeB03A5mIHxA1thaJgU3&#10;8rBePT8tMdf2yj/UF6ESqYR9jgrqEFwupS9rMuiH1hEn72w7gyHJrpK6w2sqN60cZ9lUGmw4LdTo&#10;6Kum8lL8GgXj06e7ZB97d44HWUxu/eQthp1Sry9xswARKIb/8B/9rRM3f4fHmXQ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3iPvEAAAA3AAAAA8AAAAAAAAAAAAAAAAA&#10;nwIAAGRycy9kb3ducmV2LnhtbFBLBQYAAAAABAAEAPcAAACQAwAAAAA=&#10;">
                      <v:imagedata r:id="rId51" o:title=""/>
                    </v:shape>
                    <v:shape id="AutoShape 67" o:spid="_x0000_s1114" type="#_x0000_t93" style="position:absolute;left:5168;top:3902;width:588;height:265;rotation:112848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lfMQA&#10;AADcAAAADwAAAGRycy9kb3ducmV2LnhtbESPwWrDMBBE74H8g9hAb7EcH9LGjRxCoVB6KDQO9LpY&#10;G8vYWhlJTZS/rwqFHoeZecPsD8lO4ko+DI4VbIoSBHHn9MC9gnP7un4CESKyxskxKbhTgEOzXOyx&#10;1u7Gn3Q9xV5kCIcaFZgY51rK0BmyGAo3E2fv4rzFmKXvpfZ4y3A7yaost9LiwHnB4Ewvhrrx9G0V&#10;pK/N5bENVRo+vOnG1O6O7/eo1MMqHZ9BRErxP/zXftMKqt0Wfs/kIy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ZXzEAAAA3AAAAA8AAAAAAAAAAAAAAAAAmAIAAGRycy9k&#10;b3ducmV2LnhtbFBLBQYAAAAABAAEAPUAAACJAwAAAAA=&#10;" fillcolor="#bfbfbf"/>
                  </v:group>
                  <v:shape id="Text Box 99" o:spid="_x0000_s1115" type="#_x0000_t202" style="position:absolute;left:10720;top:22225;width:14688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gJMYA&#10;AADcAAAADwAAAGRycy9kb3ducmV2LnhtbESP0WrCQBRE3wX/YbmCb80mVmybuoZaLeSptOoHXLLX&#10;JDR7N2S3SfTru0LBx2FmzjDrbDSN6KlztWUFSRSDIC6srrlUcDp+PDyDcB5ZY2OZFFzIQbaZTtaY&#10;ajvwN/UHX4oAYZeigsr7NpXSFRUZdJFtiYN3tp1BH2RXSt3hEOCmkYs4XkmDNYeFClt6r6j4Ofwa&#10;BY/LLyxP289mt/XHXC7za3LeX5Waz8a3VxCeRn8P/7dzrWDx8gS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IgJMYAAADcAAAADwAAAAAAAAAAAAAAAACYAgAAZHJz&#10;L2Rvd25yZXYueG1sUEsFBgAAAAAEAAQA9QAAAIsDAAAAAA==&#10;" stroked="f">
                    <v:textbox style="mso-fit-shape-to-text:t" inset="0,0,0,0">
                      <w:txbxContent>
                        <w:p w:rsidR="001A1EDB" w:rsidRDefault="001A1EDB" w:rsidP="001A1ED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Retain clips –</w:t>
                          </w:r>
                        </w:p>
                        <w:p w:rsidR="001A1EDB" w:rsidRDefault="001A1EDB" w:rsidP="001A1EDB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564E" w:rsidRDefault="00D5564E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2556028</wp:posOffset>
                </wp:positionV>
                <wp:extent cx="6492240" cy="5326852"/>
                <wp:effectExtent l="0" t="19050" r="22860" b="762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326852"/>
                          <a:chOff x="0" y="0"/>
                          <a:chExt cx="6492240" cy="532685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492240" cy="466344"/>
                            <a:chOff x="0" y="0"/>
                            <a:chExt cx="6492240" cy="465518"/>
                          </a:xfrm>
                        </wpg:grpSpPr>
                        <wps:wsp>
                          <wps:cNvPr id="445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304768" cy="34727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B9643B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796158" y="331229"/>
                            <a:ext cx="4902200" cy="4995623"/>
                            <a:chOff x="0" y="-252095"/>
                            <a:chExt cx="4902200" cy="4995623"/>
                          </a:xfrm>
                        </wpg:grpSpPr>
                        <wpg:grpSp>
                          <wpg:cNvPr id="68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0" y="-252095"/>
                              <a:ext cx="4902200" cy="4699635"/>
                              <a:chOff x="2465" y="6371"/>
                              <a:chExt cx="7720" cy="7401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Picture 69" descr="10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8" y="9465"/>
                                <a:ext cx="3274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70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88" y="8749"/>
                                <a:ext cx="6097" cy="5011"/>
                                <a:chOff x="4088" y="6817"/>
                                <a:chExt cx="6097" cy="5011"/>
                              </a:xfrm>
                            </wpg:grpSpPr>
                            <wps:wsp>
                              <wps:cNvPr id="71" name="Rectangle 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89" y="6817"/>
                                  <a:ext cx="3696" cy="5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AutoShape 72"/>
                              <wps:cNvSpPr>
                                <a:spLocks noChangeArrowheads="1"/>
                              </wps:cNvSpPr>
                              <wps:spPr bwMode="auto">
                                <a:xfrm rot="18533121" flipH="1">
                                  <a:off x="4144" y="7195"/>
                                  <a:ext cx="722" cy="834"/>
                                </a:xfrm>
                                <a:custGeom>
                                  <a:avLst/>
                                  <a:gdLst>
                                    <a:gd name="G0" fmla="+- 12427 0 0"/>
                                    <a:gd name="G1" fmla="+- 3962 0 0"/>
                                    <a:gd name="G2" fmla="+- 12158 0 3962"/>
                                    <a:gd name="G3" fmla="+- G2 0 3962"/>
                                    <a:gd name="G4" fmla="*/ G3 32768 32059"/>
                                    <a:gd name="G5" fmla="*/ G4 1 2"/>
                                    <a:gd name="G6" fmla="+- 21600 0 12427"/>
                                    <a:gd name="G7" fmla="*/ G6 3962 6079"/>
                                    <a:gd name="G8" fmla="+- G7 12427 0"/>
                                    <a:gd name="T0" fmla="*/ 12427 w 21600"/>
                                    <a:gd name="T1" fmla="*/ 0 h 21600"/>
                                    <a:gd name="T2" fmla="*/ 12427 w 21600"/>
                                    <a:gd name="T3" fmla="*/ 12158 h 21600"/>
                                    <a:gd name="T4" fmla="*/ 2164 w 21600"/>
                                    <a:gd name="T5" fmla="*/ 21600 h 21600"/>
                                    <a:gd name="T6" fmla="*/ 21600 w 21600"/>
                                    <a:gd name="T7" fmla="*/ 6079 h 21600"/>
                                    <a:gd name="T8" fmla="*/ 17694720 60000 65536"/>
                                    <a:gd name="T9" fmla="*/ 5898240 60000 65536"/>
                                    <a:gd name="T10" fmla="*/ 5898240 60000 65536"/>
                                    <a:gd name="T11" fmla="*/ 0 60000 65536"/>
                                    <a:gd name="T12" fmla="*/ 12427 w 21600"/>
                                    <a:gd name="T13" fmla="*/ G1 h 21600"/>
                                    <a:gd name="T14" fmla="*/ G8 w 21600"/>
                                    <a:gd name="T15" fmla="*/ G2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21600" y="6079"/>
                                      </a:moveTo>
                                      <a:lnTo>
                                        <a:pt x="12427" y="0"/>
                                      </a:lnTo>
                                      <a:lnTo>
                                        <a:pt x="12427" y="3962"/>
                                      </a:lnTo>
                                      <a:cubicBezTo>
                                        <a:pt x="5564" y="3962"/>
                                        <a:pt x="0" y="7631"/>
                                        <a:pt x="0" y="12158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4328" y="21600"/>
                                      </a:lnTo>
                                      <a:lnTo>
                                        <a:pt x="4328" y="12158"/>
                                      </a:lnTo>
                                      <a:cubicBezTo>
                                        <a:pt x="4328" y="9970"/>
                                        <a:pt x="7954" y="8196"/>
                                        <a:pt x="12427" y="8196"/>
                                      </a:cubicBezTo>
                                      <a:lnTo>
                                        <a:pt x="12427" y="12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3" name="AutoShape 73"/>
                            <wps:cNvSpPr>
                              <a:spLocks noChangeArrowheads="1"/>
                            </wps:cNvSpPr>
                            <wps:spPr bwMode="auto">
                              <a:xfrm rot="18533121" flipH="1">
                                <a:off x="5083" y="11139"/>
                                <a:ext cx="722" cy="834"/>
                              </a:xfrm>
                              <a:custGeom>
                                <a:avLst/>
                                <a:gdLst>
                                  <a:gd name="G0" fmla="+- 12427 0 0"/>
                                  <a:gd name="G1" fmla="+- 3962 0 0"/>
                                  <a:gd name="G2" fmla="+- 12158 0 3962"/>
                                  <a:gd name="G3" fmla="+- G2 0 3962"/>
                                  <a:gd name="G4" fmla="*/ G3 32768 32059"/>
                                  <a:gd name="G5" fmla="*/ G4 1 2"/>
                                  <a:gd name="G6" fmla="+- 21600 0 12427"/>
                                  <a:gd name="G7" fmla="*/ G6 3962 6079"/>
                                  <a:gd name="G8" fmla="+- G7 12427 0"/>
                                  <a:gd name="T0" fmla="*/ 12427 w 21600"/>
                                  <a:gd name="T1" fmla="*/ 0 h 21600"/>
                                  <a:gd name="T2" fmla="*/ 12427 w 21600"/>
                                  <a:gd name="T3" fmla="*/ 12158 h 21600"/>
                                  <a:gd name="T4" fmla="*/ 2164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2427" y="0"/>
                                    </a:lnTo>
                                    <a:lnTo>
                                      <a:pt x="12427" y="3962"/>
                                    </a:lnTo>
                                    <a:cubicBezTo>
                                      <a:pt x="5564" y="3962"/>
                                      <a:pt x="0" y="7631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4328" y="21600"/>
                                    </a:lnTo>
                                    <a:lnTo>
                                      <a:pt x="4328" y="12158"/>
                                    </a:lnTo>
                                    <a:cubicBezTo>
                                      <a:pt x="4328" y="9970"/>
                                      <a:pt x="7954" y="8196"/>
                                      <a:pt x="12427" y="8196"/>
                                    </a:cubicBezTo>
                                    <a:lnTo>
                                      <a:pt x="12427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Rectangle 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65" y="8761"/>
                                <a:ext cx="3696" cy="5011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" name="Picture 75" descr="11 cli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09" y="9183"/>
                                <a:ext cx="3556" cy="4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7" name="AutoShape 76"/>
                            <wps:cNvSpPr>
                              <a:spLocks noChangeArrowheads="1"/>
                            </wps:cNvSpPr>
                            <wps:spPr bwMode="auto">
                              <a:xfrm rot="3221227">
                                <a:off x="7969" y="10850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8" name="Picture 77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5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80" y="6371"/>
                                <a:ext cx="5314" cy="18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0" name="AutoShap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63" y="6653"/>
                                <a:ext cx="699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7" y="1300656"/>
                              <a:ext cx="304165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64E" w:rsidRPr="00440A31" w:rsidRDefault="00D5564E" w:rsidP="00D5564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428" y="1300656"/>
                              <a:ext cx="304165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64E" w:rsidRPr="00440A31" w:rsidRDefault="00D5564E" w:rsidP="00D5564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550" y="4287752"/>
                              <a:ext cx="146875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564E" w:rsidRDefault="00D5564E" w:rsidP="00D5564E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pull back 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8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5449" y="4279870"/>
                              <a:ext cx="146875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564E" w:rsidRDefault="00D5564E" w:rsidP="00D5564E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locate 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8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441" y="4626688"/>
                              <a:ext cx="146875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564E" w:rsidRDefault="00D5564E" w:rsidP="00D5564E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116" style="position:absolute;margin-left:-256.35pt;margin-top:201.25pt;width:511.2pt;height:419.45pt;z-index:251812864;mso-height-relative:margin" coordsize="64922,53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oEbaM7zJAAC8yQAAFQAAAGRycy9tZWRpYS9pbWFnZTMuanBlZ//Y/+AAEEpGSUYA&#10;AQEBANwA3AAA/9sAQwACAQECAQECAgICAgICAgMFAwMDAwMGBAQDBQcGBwcHBgcHCAkLCQgICggH&#10;BwoNCgoLDAwMDAcJDg8NDA4LDAwM/9sAQwECAgIDAwMGAwMGDAgHCAwMDAwMDAwMDAwMDAwMDAwM&#10;DAwMDAwMDAwMDAwMDAwMDAwMDAwMDAwMDAwMDAwMDAwM/8AAEQgBeAM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">
                <v:group id="Group 18" o:spid="_x0000_s1117" style="position:absolute;width:64922;height:4663" coordsize="64922,4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3" o:spid="_x0000_s1118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fA8MAAADcAAAADwAAAGRycy9kb3ducmV2LnhtbESPQWsCMRSE74L/IbxCb5qtVSlbo2hB&#10;8NCLq4jHR/LcXdy8LEmqq7++EQSPw8x8w8wWnW3EhXyoHSv4GGYgiLUzNZcK9rv14AtEiMgGG8ek&#10;4EYBFvN+b4a5cVfe0qWIpUgQDjkqqGJscymDrshiGLqWOHkn5y3GJH0pjcdrgttGjrJsKi3WnBYq&#10;bOmnIn0u/qyCYqNP7v7pz4fj6lfrNfot1l6p97du+Q0iUhdf4Wd7YxSMxxN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nwPDAAAA3AAAAA8AAAAAAAAAAAAA&#10;AAAAoQIAAGRycy9kb3ducmV2LnhtbFBLBQYAAAAABAAEAPkAAACRAwAAAAA=&#10;" strokeweight="3pt"/>
                  <v:shape id="Text Box 417" o:spid="_x0000_s1119" type="#_x0000_t202" style="position:absolute;left:394;top:1182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Z8MIA&#10;AADcAAAADwAAAGRycy9kb3ducmV2LnhtbESPQYvCMBSE74L/ITzBS9G0u6JSjSKFxb3Jqnh+NM+2&#10;2LyUJrX1328WhD0OM/MNs90PphZPal1lWUEyj0EQ51ZXXCi4Xr5maxDOI2usLZOCFznY78ajLaba&#10;9vxDz7MvRICwS1FB6X2TSunykgy6uW2Ig3e3rUEfZFtI3WIf4KaWH3G8lAYrDgslNpSVlD/OnQmU&#10;fnWMkuPnrX5Enc/wFGXSdUpNJ8NhA8LT4P/D7/a3VrBIVvB3Jh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hnwwgAAANwAAAAPAAAAAAAAAAAAAAAAAJgCAABkcnMvZG93&#10;bnJldi54bWxQSwUGAAAAAAQABAD1AAAAhwMAAAAA&#10;" fillcolor="#bfbfbf">
                    <v:textbox>
                      <w:txbxContent>
                        <w:p w:rsidR="00DB4A5E" w:rsidRPr="00440A31" w:rsidRDefault="00B9643B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86" o:spid="_x0000_s1120" style="position:absolute;left:7961;top:3312;width:49022;height:49956" coordorigin=",-2520" coordsize="49022,49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68" o:spid="_x0000_s1121" style="position:absolute;top:-2520;width:49022;height:46995" coordorigin="2465,6371" coordsize="7720,7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Picture 69" o:spid="_x0000_s1122" type="#_x0000_t75" alt="10LA" style="position:absolute;left:2688;top:9465;width:3274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UeLEAAAA2wAAAA8AAABkcnMvZG93bnJldi54bWxEj1FrwjAUhd8H/odwhb3NVB+62RlFBgPH&#10;YLjoD7hrrm2xuSlJbOu/XwTBx8M55zuc1Wa0rejJh8axgvksA0FcOtNwpeB4+Hx5AxEissHWMSm4&#10;UoDNevK0wsK4gX+p17ESCcKhQAV1jF0hZShrshhmriNO3sl5izFJX0njcUhw28pFluXSYsNpocaO&#10;Pmoqz/piFYz7Yft9On696vkuP/ufq/7rW63U83TcvoOINMZH+N7eGQX5Em5f0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4UeLEAAAA2wAAAA8AAAAAAAAAAAAAAAAA&#10;nwIAAGRycy9kb3ducmV2LnhtbFBLBQYAAAAABAAEAPcAAACQAwAAAAA=&#10;">
                      <v:imagedata r:id="rId59" o:title="10LA"/>
                    </v:shape>
                    <v:group id="Group 70" o:spid="_x0000_s1123" style="position:absolute;left:4088;top:8749;width:6097;height:5011" coordorigin="4088,6817" coordsize="6097,5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rect id="Rectangle 71" o:spid="_x0000_s1124" style="position:absolute;left:6489;top:6817;width:3696;height:5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>
                        <o:lock v:ext="edit" aspectratio="t"/>
                      </v:rect>
                      <v:shape id="AutoShape 72" o:spid="_x0000_s1125" style="position:absolute;left:4144;top:7195;width:722;height:834;rotation:334985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B/cUA&#10;AADbAAAADwAAAGRycy9kb3ducmV2LnhtbESPzWrDMBCE74W8g9hAbrUcH5LiWgklJJCaXpqfQ26L&#10;tbVNrZWRVMfJ01eBQo/DzHzDFOvRdGIg51vLCuZJCoK4srrlWsHpuHt+AeEDssbOMim4kYf1avJU&#10;YK7tlT9pOIRaRAj7HBU0IfS5lL5qyKBPbE8cvS/rDIYoXS21w2uEm05mabqQBluOCw32tGmo+j78&#10;GAVu/rE9t/vzxez6MnsP99LqoVRqNh3fXkEEGsN/+K+91wqWGTy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YH9xQAAANsAAAAPAAAAAAAAAAAAAAAAAJgCAABkcnMv&#10;ZG93bnJldi54bWxQSwUGAAAAAAQABAD1AAAAigMAAAAA&#10;" path="m21600,6079l12427,r,3962c5564,3962,,7631,,12158r,9442l4328,21600r,-9442c4328,9970,7954,8196,12427,8196r,3962l21600,6079xe" fillcolor="#bfbfbf">
                        <v:stroke joinstyle="miter"/>
                        <v:path o:connecttype="custom" o:connectlocs="415,0;415,469;72,834;722,235" o:connectangles="270,90,90,0" textboxrect="12416,3963,18399,8184"/>
                      </v:shape>
                    </v:group>
                    <v:shape id="AutoShape 73" o:spid="_x0000_s1126" style="position:absolute;left:5083;top:11139;width:722;height:834;rotation:334985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kZsUA&#10;AADbAAAADwAAAGRycy9kb3ducmV2LnhtbESPQWvCQBSE7wX/w/KE3upGC61EN0Gkgg29VM3B2yP7&#10;TILZt2F3G9P++m6h4HGYmW+YdT6aTgzkfGtZwXyWgCCurG65VnA67p6WIHxA1thZJgXf5CHPJg9r&#10;TLW98ScNh1CLCGGfooImhD6V0lcNGfQz2xNH72KdwRClq6V2eItw08lFkrxIgy3HhQZ72jZUXQ9f&#10;RoGbf7yV7b48m11fLN7DT2H1UCj1OB03KxCBxnAP/7f3WsHrM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SRmxQAAANsAAAAPAAAAAAAAAAAAAAAAAJgCAABkcnMv&#10;ZG93bnJldi54bWxQSwUGAAAAAAQABAD1AAAAigMAAAAA&#10;" path="m21600,6079l12427,r,3962c5564,3962,,7631,,12158r,9442l4328,21600r,-9442c4328,9970,7954,8196,12427,8196r,3962l21600,6079xe" fillcolor="#bfbfbf">
                      <v:stroke joinstyle="miter"/>
                      <v:path o:connecttype="custom" o:connectlocs="415,0;415,469;72,834;722,235" o:connectangles="270,90,90,0" textboxrect="12416,3963,18399,8184"/>
                    </v:shape>
                    <v:rect id="Rectangle 74" o:spid="_x0000_s1127" style="position:absolute;left:2465;top:8761;width:3696;height:5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>
                      <o:lock v:ext="edit" aspectratio="t"/>
                    </v:rect>
                    <v:shape id="Picture 75" o:spid="_x0000_s1128" type="#_x0000_t75" alt="11 clip" style="position:absolute;left:6509;top:9183;width:3556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MpjDAAAA2wAAAA8AAABkcnMvZG93bnJldi54bWxEj81qwzAQhO+FvIPYQG6N7EB+6kYO+SGl&#10;vbWJH2CxtraptTLWJnHePioUehxm5htmvRlcq67Uh8azgXSagCIuvW24MlCcj88rUEGQLbaeycCd&#10;Amzy0dMaM+tv/EXXk1QqQjhkaKAW6TKtQ1mTwzD1HXH0vn3vUKLsK217vEW4a/UsSRbaYcNxocaO&#10;9jWVP6eLMxBkv9wlb8ddWhT4uRjkwx1eOmMm42H7CkpokP/wX/vdGljO4fdL/AE6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AymMMAAADbAAAADwAAAAAAAAAAAAAAAACf&#10;AgAAZHJzL2Rvd25yZXYueG1sUEsFBgAAAAAEAAQA9wAAAI8DAAAAAA==&#10;">
                      <v:imagedata r:id="rId60" o:title="11 clip"/>
                    </v:shape>
                    <v:shape id="AutoShape 76" o:spid="_x0000_s1129" type="#_x0000_t93" style="position:absolute;left:7969;top:10850;width:588;height:265;rotation:3518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4RsUA&#10;AADbAAAADwAAAGRycy9kb3ducmV2LnhtbESPQWvCQBSE70L/w/IKXqRuqmBK6ipFEUUPpbaHHB/Z&#10;12za7NuQXU38964geBxm5htmvuxtLc7U+sqxgtdxAoK4cLriUsHP9+blDYQPyBprx6TgQh6Wi6fB&#10;HDPtOv6i8zGUIkLYZ6jAhNBkUvrCkEU/dg1x9H5dazFE2ZZSt9hFuK3lJElm0mLFccFgQytDxf/x&#10;ZBWMZL4yl8qv8+nmc5v+7Q+56VKlhs/9xzuIQH14hO/tnVaQpn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7hGxQAAANsAAAAPAAAAAAAAAAAAAAAAAJgCAABkcnMv&#10;ZG93bnJldi54bWxQSwUGAAAAAAQABAD1AAAAigMAAAAA&#10;" fillcolor="black"/>
                    <v:shape id="Picture 77" o:spid="_x0000_s1130" type="#_x0000_t75" alt="TRUNK empty" style="position:absolute;left:3580;top:6371;width:5314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CxLAAAAA2wAAAA8AAABkcnMvZG93bnJldi54bWxET8uKwjAU3Q/4D+EK7sZUwVGqUURQdKGD&#10;D1xfmmtbbW5KE238+8lCmOXhvGeLYCrxosaVlhUM+gkI4szqknMFl/P6ewLCeWSNlWVS8CYHi3nn&#10;a4apti0f6XXyuYgh7FJUUHhfp1K6rCCDrm9r4sjdbGPQR9jkUjfYxnBTyWGS/EiDJceGAmtaFZQ9&#10;Tk+jYBPs9T765fduHB7r5eb23LeTg1K9blhOQXgK/l/8cW+1gnEcG7/EHy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gLEsAAAADbAAAADwAAAAAAAAAAAAAAAACfAgAA&#10;ZHJzL2Rvd25yZXYueG1sUEsFBgAAAAAEAAQA9wAAAIwDAAAAAA==&#10;">
                      <v:imagedata r:id="rId61" o:title="TRUNK empty" croptop="17424f"/>
                    </v:shape>
                    <v:shape id="AutoShape 78" o:spid="_x0000_s1131" type="#_x0000_t32" style="position:absolute;left:7263;top:6653;width:699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BD8AAAADbAAAADwAAAGRycy9kb3ducmV2LnhtbERP3WrCMBS+H/gO4QjeDE0rY0g1igwK&#10;666c+gCH5tgWm5OaxLbu6ZcLwcuP73+zG00renK+sawgXSQgiEurG64UnE/5fAXCB2SNrWVS8CAP&#10;u+3kbYOZtgP/Un8MlYgh7DNUUIfQZVL6siaDfmE74shdrDMYInSV1A6HGG5auUyST2mw4dhQY0df&#10;NZXX490ouBbsfh5/6Ye/3Q95/n45UOH3Ss2m434NItAYXuKn+1srWMX18Uv8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cgQ/AAAAA2wAAAA8AAAAAAAAAAAAAAAAA&#10;oQIAAGRycy9kb3ducmV2LnhtbFBLBQYAAAAABAAEAPkAAACOAwAAAAA=&#10;" strokeweight="6pt">
                      <v:stroke endarrow="block"/>
                    </v:shape>
                  </v:group>
                  <v:shape id="Text Box 81" o:spid="_x0000_s1132" type="#_x0000_t202" style="position:absolute;left:472;top:13006;width:3042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IlsIA&#10;AADbAAAADwAAAGRycy9kb3ducmV2LnhtbESPQWuDQBSE74H+h+UFepG62kIajJtQhGJuoSb0/HBf&#10;VeK+FXeN9t9nA4Ueh5n5hskPi+nFjUbXWVaQxgkI4trqjhsFl/PnyxaE88gae8uk4JccHPZPqxwz&#10;bWf+olvlGxEg7DJU0Ho/ZFK6uiWDLrYDcfB+7GjQBzk2Uo84B7jp5WuSbKTBjsNCiwMVLdXXajKB&#10;Mr+XUVq+fffXaPIFnqJCukmp5/XysQPhafH/4b/2USvYpvD4En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giWwgAAANsAAAAPAAAAAAAAAAAAAAAAAJgCAABkcnMvZG93&#10;bnJldi54bWxQSwUGAAAAAAQABAD1AAAAhwMAAAAA&#10;" fillcolor="#bfbfbf">
                    <v:textbox>
                      <w:txbxContent>
                        <w:p w:rsidR="00D5564E" w:rsidRPr="00440A31" w:rsidRDefault="00D5564E" w:rsidP="00D5564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2" o:spid="_x0000_s1133" type="#_x0000_t202" style="position:absolute;left:25934;top:13006;width:3041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W4cAA&#10;AADbAAAADwAAAGRycy9kb3ducmV2LnhtbESPQYvCMBSE74L/ITzBS9FUF1SqUaQgepNV8fxonm2x&#10;eSlNauu/N8LCHoeZ+YbZ7HpTiRc1rrSsYDaNQRBnVpecK7hdD5MVCOeRNVaWScGbHOy2w8EGE207&#10;/qXXxeciQNglqKDwvk6kdFlBBt3U1sTBe9jGoA+yyaVusAtwU8l5HC+kwZLDQoE1pQVlz0trAqVb&#10;HqPZ8edePaPWp3iOUulapcajfr8G4an3/+G/9kkrWM3h+yX8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yW4cAAAADbAAAADwAAAAAAAAAAAAAAAACYAgAAZHJzL2Rvd25y&#10;ZXYueG1sUEsFBgAAAAAEAAQA9QAAAIUDAAAAAA==&#10;" fillcolor="#bfbfbf">
                    <v:textbox>
                      <w:txbxContent>
                        <w:p w:rsidR="00D5564E" w:rsidRPr="00440A31" w:rsidRDefault="00D5564E" w:rsidP="00D5564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9" o:spid="_x0000_s1134" type="#_x0000_t202" style="position:absolute;left:4335;top:42877;width:1468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+XsIA&#10;AADbAAAADwAAAGRycy9kb3ducmV2LnhtbESPW4vCMBSE3xf8D+EIvq2pF0Rqo3iFPi3efsChOb1g&#10;c1KaqNVfbxYW9nGYmW+YZNWZWjyodZVlBaNhBII4s7riQsH1cvieg3AeWWNtmRS8yMFq2ftKMNb2&#10;ySd6nH0hAoRdjApK75tYSpeVZNANbUMcvNy2Bn2QbSF1i88AN7UcR9FMGqw4LJTY0Lak7Ha+GwWT&#10;6RGL6+an3m38JZXT9D3K92+lBv1uvQDhqfP/4b92qhXMJ/D7JfwA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v5ewgAAANsAAAAPAAAAAAAAAAAAAAAAAJgCAABkcnMvZG93&#10;bnJldi54bWxQSwUGAAAAAAQABAD1AAAAhwMAAAAA&#10;" stroked="f">
                    <v:textbox style="mso-fit-shape-to-text:t" inset="0,0,0,0">
                      <w:txbxContent>
                        <w:p w:rsidR="00D5564E" w:rsidRDefault="00D5564E" w:rsidP="00D5564E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pull back panel</w:t>
                          </w:r>
                        </w:p>
                      </w:txbxContent>
                    </v:textbox>
                  </v:shape>
                  <v:shape id="Text Box 99" o:spid="_x0000_s1135" type="#_x0000_t202" style="position:absolute;left:29954;top:42798;width:1468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mKsQA&#10;AADbAAAADwAAAGRycy9kb3ducmV2LnhtbESPzWrDMBCE74W8g9hAb42cxBTjRg5JmoJPpXXyAIu1&#10;/iHWylhq7Prpq0Khx2FmvmF2+8l04k6Day0rWK8iEMSl1S3XCq6Xt6cEhPPIGjvLpOCbHOyzxcMO&#10;U21H/qR74WsRIOxSVNB436dSurIhg25le+LgVXYw6IMcaqkHHAPcdHITRc/SYMthocGeTg2Vt+LL&#10;KNjGH1hfj+/d69Ffchnn87o6z0o9LqfDCwhPk/8P/7VzrSCJ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7ZirEAAAA2wAAAA8AAAAAAAAAAAAAAAAAmAIAAGRycy9k&#10;b3ducmV2LnhtbFBLBQYAAAAABAAEAPUAAACJAwAAAAA=&#10;" stroked="f">
                    <v:textbox style="mso-fit-shape-to-text:t" inset="0,0,0,0">
                      <w:txbxContent>
                        <w:p w:rsidR="00D5564E" w:rsidRDefault="00D5564E" w:rsidP="00D5564E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locate tab</w:t>
                          </w:r>
                        </w:p>
                      </w:txbxContent>
                    </v:textbox>
                  </v:shape>
                  <v:shape id="Text Box 99" o:spid="_x0000_s1136" type="#_x0000_t202" style="position:absolute;left:17184;top:46266;width:1468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DscQA&#10;AADbAAAADwAAAGRycy9kb3ducmV2LnhtbESP3WrCQBSE74W+w3IKvdNN2igSXUO1LeRK/HuAQ/aY&#10;BLNnQ3Y1qU/fLQheDjPzDbPMBtOIG3WutqwgnkQgiAuray4VnI4/4zkI55E1NpZJwS85yFYvoyWm&#10;2va8p9vBlyJA2KWooPK+TaV0RUUG3cS2xME7286gD7Irpe6wD3DTyPcomkmDNYeFClvaVFRcDlej&#10;4CPZYXlab5uvtT/mMsnv8fn7rtTb6/C5AOFp8M/wo51rBfMp/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w7HEAAAA2wAAAA8AAAAAAAAAAAAAAAAAmAIAAGRycy9k&#10;b3ducmV2LnhtbFBLBQYAAAAABAAEAPUAAACJAwAAAAA=&#10;" stroked="f">
                    <v:textbox style="mso-fit-shape-to-text:t" inset="0,0,0,0">
                      <w:txbxContent>
                        <w:p w:rsidR="00D5564E" w:rsidRDefault="00D5564E" w:rsidP="00D5564E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B4A5E" w:rsidRPr="00DB4A5E">
        <w:rPr>
          <w:b/>
        </w:rPr>
        <w:br w:type="page"/>
      </w:r>
      <w:r w:rsidR="002117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E2B70BA" wp14:editId="73908042">
                <wp:simplePos x="0" y="0"/>
                <wp:positionH relativeFrom="column">
                  <wp:posOffset>-1095003</wp:posOffset>
                </wp:positionH>
                <wp:positionV relativeFrom="paragraph">
                  <wp:posOffset>5327650</wp:posOffset>
                </wp:positionV>
                <wp:extent cx="304795" cy="347323"/>
                <wp:effectExtent l="0" t="0" r="19685" b="1524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95" cy="347323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764" w:rsidRPr="00440A31" w:rsidRDefault="00211764" w:rsidP="0021176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B70BA" id="Text Box 317" o:spid="_x0000_s1137" type="#_x0000_t202" style="position:absolute;margin-left:-86.2pt;margin-top:419.5pt;width:24pt;height:27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" fillcolor="#bfbfbf">
                <v:textbox>
                  <w:txbxContent>
                    <w:p w:rsidR="00211764" w:rsidRPr="00440A31" w:rsidRDefault="00211764" w:rsidP="0021176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11764">
        <w:rPr>
          <w:b/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-3239814</wp:posOffset>
                </wp:positionH>
                <wp:positionV relativeFrom="paragraph">
                  <wp:posOffset>161509</wp:posOffset>
                </wp:positionV>
                <wp:extent cx="6456155" cy="8196646"/>
                <wp:effectExtent l="0" t="0" r="20955" b="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155" cy="8196646"/>
                          <a:chOff x="244365" y="0"/>
                          <a:chExt cx="6456155" cy="8196646"/>
                        </a:xfrm>
                      </wpg:grpSpPr>
                      <wpg:grpSp>
                        <wpg:cNvPr id="423" name="Group 423"/>
                        <wpg:cNvGrpSpPr/>
                        <wpg:grpSpPr>
                          <a:xfrm>
                            <a:off x="244365" y="0"/>
                            <a:ext cx="6456155" cy="4916695"/>
                            <a:chOff x="244365" y="0"/>
                            <a:chExt cx="6456155" cy="4916695"/>
                          </a:xfrm>
                        </wpg:grpSpPr>
                        <wps:wsp>
                          <wps:cNvPr id="6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365" y="0"/>
                              <a:ext cx="304800" cy="347326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1EDB" w:rsidRPr="00440A31" w:rsidRDefault="001A1EDB" w:rsidP="001A1ED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252730" y="15765"/>
                              <a:ext cx="6447790" cy="4900930"/>
                              <a:chOff x="1080" y="1686"/>
                              <a:chExt cx="10154" cy="7718"/>
                            </a:xfrm>
                          </wpg:grpSpPr>
                          <wpg:grpSp>
                            <wpg:cNvPr id="89" name="Group 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3" y="1686"/>
                                <a:ext cx="2872" cy="4389"/>
                                <a:chOff x="4956" y="1686"/>
                                <a:chExt cx="2872" cy="4389"/>
                              </a:xfrm>
                            </wpg:grpSpPr>
                            <wps:wsp>
                              <wps:cNvPr id="91" name="Rectangle 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56" y="1686"/>
                                  <a:ext cx="2872" cy="4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9" y="1686"/>
                                  <a:ext cx="1899" cy="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Picture 84" descr="Part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4" y="1873"/>
                                  <a:ext cx="1756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85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6" y="2633"/>
                                  <a:ext cx="2733" cy="3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3" name="Picture 87" descr="TRUNK empt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5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78" y="6939"/>
                                <a:ext cx="5314" cy="18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56" name="AutoShap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81" y="3983"/>
                                <a:ext cx="6640" cy="2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80" y="3983"/>
                                <a:ext cx="2382" cy="2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62" y="3318"/>
                                <a:ext cx="1119" cy="1109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Rectangle 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80" y="6596"/>
                                <a:ext cx="10154" cy="2808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AutoShape 92"/>
                            <wps:cNvSpPr>
                              <a:spLocks noChangeArrowheads="1"/>
                            </wps:cNvSpPr>
                            <wps:spPr bwMode="auto">
                              <a:xfrm rot="16824456">
                                <a:off x="8649" y="6827"/>
                                <a:ext cx="339" cy="16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9" name="Picture 93" descr="2pm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08" y="6965"/>
                                <a:ext cx="1586" cy="1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88" name="AutoShape 94"/>
                            <wps:cNvSpPr>
                              <a:spLocks noChangeArrowheads="1"/>
                            </wps:cNvSpPr>
                            <wps:spPr bwMode="auto">
                              <a:xfrm rot="4991711">
                                <a:off x="3370" y="7114"/>
                                <a:ext cx="339" cy="16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9" name="Picture 95" descr="10a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7" y="7013"/>
                                <a:ext cx="1584" cy="1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91" name="Oval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2" y="1775"/>
                                <a:ext cx="79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3" name="Picture 97" descr="Part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12" y="2009"/>
                                <a:ext cx="3524" cy="11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397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938" y="39414"/>
                              <a:ext cx="304800" cy="347326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AB4" w:rsidRPr="00440A31" w:rsidRDefault="001E4AB4" w:rsidP="001E4AB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73" y="4541106"/>
                              <a:ext cx="14687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driver side orientation</w:t>
                                </w:r>
                              </w:p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10 o’clock – rear view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0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021" y="4541106"/>
                              <a:ext cx="16338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passenger side orientation</w:t>
                                </w:r>
                              </w:p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2 o’clock – rear view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0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8765" y="2877207"/>
                              <a:ext cx="1610822" cy="1168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install panel clip on 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1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2200" y="1016767"/>
                              <a:ext cx="485775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panel clip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1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538" y="1016876"/>
                              <a:ext cx="322580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2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8517" y="1016876"/>
                              <a:ext cx="485775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2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6496" y="1016767"/>
                              <a:ext cx="485775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nylon spacer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42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3400" y="1008993"/>
                              <a:ext cx="552450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1E4AB4" w:rsidRDefault="001E4AB4" w:rsidP="001E4AB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t-anchor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2364827" y="5137630"/>
                            <a:ext cx="2246630" cy="3059016"/>
                            <a:chOff x="0" y="5954"/>
                            <a:chExt cx="2246630" cy="3059016"/>
                          </a:xfrm>
                        </wpg:grpSpPr>
                        <wpg:grpSp>
                          <wpg:cNvPr id="491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0" y="5954"/>
                              <a:ext cx="2246630" cy="2871599"/>
                              <a:chOff x="8263" y="1680"/>
                              <a:chExt cx="2872" cy="3858"/>
                            </a:xfrm>
                          </wpg:grpSpPr>
                          <wpg:grpSp>
                            <wpg:cNvPr id="492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3" y="1680"/>
                                <a:ext cx="2872" cy="3858"/>
                                <a:chOff x="8263" y="1680"/>
                                <a:chExt cx="2872" cy="3858"/>
                              </a:xfrm>
                            </wpg:grpSpPr>
                            <wps:wsp>
                              <wps:cNvPr id="49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13" y="1729"/>
                                  <a:ext cx="79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8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63" y="1680"/>
                                  <a:ext cx="2872" cy="3858"/>
                                  <a:chOff x="8263" y="1680"/>
                                  <a:chExt cx="2872" cy="3858"/>
                                </a:xfrm>
                              </wpg:grpSpPr>
                              <wps:wsp>
                                <wps:cNvPr id="295" name="Rectangle 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263" y="1680"/>
                                    <a:ext cx="2872" cy="3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6" y="1685"/>
                                    <a:ext cx="1899" cy="8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2" name="Picture 9" descr="Parts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11" y="1861"/>
                                    <a:ext cx="1756" cy="5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" name="Picture 10" descr="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62" y="2717"/>
                                    <a:ext cx="2496" cy="2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308" name="AutoShape 12"/>
                            <wps:cNvSpPr>
                              <a:spLocks noChangeArrowheads="1"/>
                            </wps:cNvSpPr>
                            <wps:spPr bwMode="auto">
                              <a:xfrm rot="-1507561">
                                <a:off x="9142" y="3056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AutoShape 13"/>
                            <wps:cNvSpPr>
                              <a:spLocks noChangeArrowheads="1"/>
                            </wps:cNvSpPr>
                            <wps:spPr bwMode="auto">
                              <a:xfrm rot="-1800381">
                                <a:off x="10088" y="4376"/>
                                <a:ext cx="588" cy="26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547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28" y="2948152"/>
                              <a:ext cx="1610822" cy="116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1764" w:rsidRDefault="00211764" w:rsidP="00211764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replace 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6" o:spid="_x0000_s1138" style="position:absolute;margin-left:-255.1pt;margin-top:12.7pt;width:508.35pt;height:645.4pt;z-index:251841536;mso-width-relative:margin" coordorigin="2443" coordsize="64561,8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sew5iD9gAAA/YAAAFQAAAGRycy9tZWRpYS9p&#10;bWFnZTguanBlZ//Y/+AAEEpGSUYAAQEBANwA3AAA/9sAQwACAQECAQECAgICAgICAgMFAwMDAwMG&#10;BAQDBQcGBwcHBgcHCAkLCQgICggHBwoNCgoLDAwMDAcJDg8NDA4LDAwM/9sAQwECAgIDAwMGAwMG&#10;DAgHCAwMDAwMDAwMDAwMDAwMDAwMDAwMDAwMDAwMDAwMDAwMDAwMDAwMDAwMDAwMDAwMDAwM/8AA&#10;EQgB7QH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">
                <v:group id="Group 423" o:spid="_x0000_s1139" style="position:absolute;left:2443;width:64562;height:49166" coordorigin="2443" coordsize="64561,49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Text Box 67" o:spid="_x0000_s1140" type="#_x0000_t202" style="position:absolute;left:2443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Tg8EA&#10;AADbAAAADwAAAGRycy9kb3ducmV2LnhtbESPzarCMBSE94LvEI7gpmiqF1SqUaQgurv4g+tDc2yL&#10;zUlpUtv79jeC4HKYmW+Yza43lXhR40rLCmbTGARxZnXJuYLb9TBZgXAeWWNlmRT8kYPddjjYYKJt&#10;x2d6XXwuAoRdggoK7+tESpcVZNBNbU0cvIdtDPogm1zqBrsAN5Wcx/FCGiw5LBRYU1pQ9ry0JlC6&#10;5TGaHX/u1TNqfYq/USpdq9R41O/XIDz1/hv+tE9awWIJ7y/h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04PBAAAA2wAAAA8AAAAAAAAAAAAAAAAAmAIAAGRycy9kb3du&#10;cmV2LnhtbFBLBQYAAAAABAAEAPUAAACGAwAAAAA=&#10;" fillcolor="#bfbfbf">
                    <v:textbox>
                      <w:txbxContent>
                        <w:p w:rsidR="001A1EDB" w:rsidRPr="00440A31" w:rsidRDefault="001A1EDB" w:rsidP="001A1EDB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shape>
                  <v:group id="Group 88" o:spid="_x0000_s1141" style="position:absolute;left:2527;top:157;width:64478;height:49009" coordorigin="1080,1686" coordsize="10154,7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group id="Group 80" o:spid="_x0000_s1142" style="position:absolute;left:2343;top:1686;width:2872;height:4389" coordorigin="4956,1686" coordsize="2872,4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<v:rect id="Rectangle 82" o:spid="_x0000_s1143" style="position:absolute;left:4956;top:1686;width:2872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kcMA&#10;AADbAAAADwAAAGRycy9kb3ducmV2LnhtbESPT2sCMRTE74V+h/AKvdWsgtKuRtkWhZ4E/0D19tg8&#10;k8XNy7KJ7vrtjSD0OMzMb5jZone1uFIbKs8KhoMMBHHpdcVGwX63+vgEESKyxtozKbhRgMX89WWG&#10;ufYdb+i6jUYkCIccFdgYm1zKUFpyGAa+IU7eybcOY5KtkbrFLsFdLUdZNpEOK04LFhv6sVSetxen&#10;YNkc18XYBFn8RXs4++9uZddGqfe3vpiCiNTH//Cz/asVfA3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kcMAAADbAAAADwAAAAAAAAAAAAAAAACYAgAAZHJzL2Rv&#10;d25yZXYueG1sUEsFBgAAAAAEAAQA9QAAAIgDAAAAAA==&#10;" filled="f">
                        <o:lock v:ext="edit" aspectratio="t"/>
                      </v:rect>
                      <v:rect id="Rectangle 83" o:spid="_x0000_s1144" style="position:absolute;left:5929;top:1686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B5s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wUs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B5sMAAADbAAAADwAAAAAAAAAAAAAAAACYAgAAZHJzL2Rv&#10;d25yZXYueG1sUEsFBgAAAAAEAAQA9QAAAIgDAAAAAA==&#10;" filled="f"/>
                      <v:shape id="Picture 84" o:spid="_x0000_s1145" type="#_x0000_t75" alt="Parts2" style="position:absolute;left:6004;top:1873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kIR7EAAAA2wAAAA8AAABkcnMvZG93bnJldi54bWxEj09rAjEUxO+FfofwBG81q0Ktq1FEVHqo&#10;WP8dvD02z92tm5clibr99kYo9DjMzG+Y8bQxlbiR86VlBd1OAoI4s7rkXMFhv3z7AOEDssbKMin4&#10;JQ/TyevLGFNt77yl2y7kIkLYp6igCKFOpfRZQQZ9x9bE0TtbZzBE6XKpHd4j3FSylyTv0mDJcaHA&#10;muYFZZfd1SiQp2b2vdFX49YDt/I/q8WXPF6Uarea2QhEoCb8h//an1rBsA/P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kIR7EAAAA2wAAAA8AAAAAAAAAAAAAAAAA&#10;nwIAAGRycy9kb3ducmV2LnhtbFBLBQYAAAAABAAEAPcAAACQAwAAAAA=&#10;">
                        <v:imagedata r:id="rId69" o:title="Parts2"/>
                      </v:shape>
                      <v:shape id="Picture 85" o:spid="_x0000_s1146" type="#_x0000_t75" alt="11" style="position:absolute;left:5016;top:2633;width:2733;height: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AU3GAAAA2wAAAA8AAABkcnMvZG93bnJldi54bWxEj0trwkAUhfcF/8NwBTelThQrNjqKCFIX&#10;ovhocXnNXJNo5k7ITDX213eEgsvDeXyc0aQ2hbhS5XLLCjrtCARxYnXOqYL9bv42AOE8ssbCMim4&#10;k4PJuPEywljbG2/ouvWpCCPsYlSQeV/GUrokI4OubUvi4J1sZdAHWaVSV3gL46aQ3SjqS4M5B0KG&#10;Jc0ySi7bHxO43+5rvpfvh3WyfF1tjofz6nP3q1SrWU+HIDzV/hn+by+0go8ePL6EHyD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QBTcYAAADbAAAADwAAAAAAAAAAAAAA&#10;AACfAgAAZHJzL2Rvd25yZXYueG1sUEsFBgAAAAAEAAQA9wAAAJIDAAAAAA==&#10;">
                        <v:imagedata r:id="rId70" o:title="11"/>
                      </v:shape>
                    </v:group>
                    <v:shape id="Picture 87" o:spid="_x0000_s1147" type="#_x0000_t75" alt="TRUNK empty" style="position:absolute;left:3478;top:6939;width:5314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VmDFAAAA3AAAAA8AAABkcnMvZG93bnJldi54bWxEj0+LwjAUxO8LfofwhL2tqYqrVKOIoKyH&#10;XfEPnh/Ns602L6WJNn57s7Cwx2FmfsPMFsFU4kGNKy0r6PcSEMSZ1SXnCk7H9ccEhPPIGivLpOBJ&#10;DhbzztsMU21b3tPj4HMRIexSVFB4X6dSuqwgg65na+LoXWxj0EfZ5FI32Ea4qeQgST6lwZLjQoE1&#10;rQrKboe7UbAJ9nwd7fi5HYfberm53L/byY9S792wnILwFPx/+K/9pRUMR0P4PROPg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HVZgxQAAANwAAAAPAAAAAAAAAAAAAAAA&#10;AJ8CAABkcnMvZG93bnJldi54bWxQSwUGAAAAAAQABAD3AAAAkQMAAAAA&#10;">
                      <v:imagedata r:id="rId71" o:title="TRUNK empty" croptop="17424f"/>
                    </v:shape>
                    <v:shape id="AutoShape 88" o:spid="_x0000_s1148" type="#_x0000_t32" style="position:absolute;left:4581;top:3983;width:6640;height:2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+0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+0MUAAADcAAAADwAAAAAAAAAA&#10;AAAAAAChAgAAZHJzL2Rvd25yZXYueG1sUEsFBgAAAAAEAAQA+QAAAJMDAAAAAA==&#10;"/>
                    <v:shape id="AutoShape 89" o:spid="_x0000_s1149" type="#_x0000_t32" style="position:absolute;left:1080;top:3983;width:2382;height:26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yBc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LIFxAAAANwAAAAPAAAAAAAAAAAA&#10;AAAAAKECAABkcnMvZG93bnJldi54bWxQSwUGAAAAAAQABAD5AAAAkgMAAAAA&#10;"/>
                    <v:oval id="Oval 90" o:spid="_x0000_s1150" style="position:absolute;left:3462;top:3318;width:111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aGcQA&#10;AADcAAAADwAAAGRycy9kb3ducmV2LnhtbESP0WoCMRRE3wv+Q7gFX4pm1SKyNYoUBB+EWvUDrpvb&#10;7NbNzTaJ7vr3jSD4OMzMGWa+7GwtruRD5VjBaJiBIC6crtgoOB7WgxmIEJE11o5JwY0CLBe9lznm&#10;2rX8Tdd9NCJBOOSooIyxyaUMRUkWw9A1xMn7cd5iTNIbqT22CW5rOc6yqbRYcVoosaHPkorz/mIV&#10;nE5H18k//7V7M2eP779tY7Y7pfqv3eoDRKQuPsOP9kYrmEw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WhnEAAAA3AAAAA8AAAAAAAAAAAAAAAAAmAIAAGRycy9k&#10;b3ducmV2LnhtbFBLBQYAAAAABAAEAPUAAACJAwAAAAA=&#10;" filled="f"/>
                    <v:rect id="Rectangle 91" o:spid="_x0000_s1151" style="position:absolute;left:1080;top:6596;width:10154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R3cQA&#10;AADcAAAADwAAAGRycy9kb3ducmV2LnhtbESPQWsCMRSE74L/ITzBm2atrZStUdZSwZNQW6jeHpvX&#10;ZHHzsmxSd/33jSB4HGbmG2a57l0tLtSGyrOC2TQDQVx6XbFR8P21nbyCCBFZY+2ZFFwpwHo1HCwx&#10;177jT7ocohEJwiFHBTbGJpcylJYchqlviJP361uHMcnWSN1il+Culk9ZtpAOK04LFht6t1SeD39O&#10;wUdz2hcvJsjiJ9rj2W+6rd0bpcajvngDEamPj/C9vdMK5otn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Ud3EAAAA3AAAAA8AAAAAAAAAAAAAAAAAmAIAAGRycy9k&#10;b3ducmV2LnhtbFBLBQYAAAAABAAEAPUAAACJAwAAAAA=&#10;" filled="f">
                      <o:lock v:ext="edit" aspectratio="t"/>
                    </v:re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92" o:spid="_x0000_s1152" type="#_x0000_t6" style="position:absolute;left:8649;top:6827;width:339;height:1615;rotation:-52161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xSMUA&#10;AADcAAAADwAAAGRycy9kb3ducmV2LnhtbESPT4vCMBTE74LfITzBm6YqdKUaRRSlLOziv4u3R/Ns&#10;i81LaaLW/fSbhQWPw8z8hpkvW1OJBzWutKxgNIxAEGdWl5wrOJ+2gykI55E1VpZJwYscLBfdzhwT&#10;bZ98oMfR5yJA2CWooPC+TqR0WUEG3dDWxMG72sagD7LJpW7wGeCmkuMoiqXBksNCgTWtC8pux7tR&#10;kLbf+891zekl9pvRV3T/2U1fJ6X6vXY1A+Gp9e/wfzvVCibxB/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TFIxQAAANwAAAAPAAAAAAAAAAAAAAAAAJgCAABkcnMv&#10;ZG93bnJldi54bWxQSwUGAAAAAAQABAD1AAAAigMAAAAA&#10;" fillcolor="black"/>
                    <v:shape id="Picture 93" o:spid="_x0000_s1153" type="#_x0000_t75" alt="2pm" style="position:absolute;left:9208;top:6965;width:1586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1exDGAAAA3AAAAA8AAABkcnMvZG93bnJldi54bWxEj09rwkAUxO8Fv8PyhF5EN63/0jSrpIKg&#10;3ozS9vjIviah2bchu9X023cFocdhZn7DpOveNOJCnastK3iaRCCIC6trLhWcT9txDMJ5ZI2NZVLw&#10;Sw7Wq8FDiom2Vz7SJfelCBB2CSqovG8TKV1RkUE3sS1x8L5sZ9AH2ZVSd3gNcNPI5yhaSIM1h4UK&#10;W9pUVHznP0aBnrf1dMSH2fLt4zOP+1m2fzeZUo/DPnsF4an3/+F7e6cVTJcvcDs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V7EMYAAADcAAAADwAAAAAAAAAAAAAA&#10;AACfAgAAZHJzL2Rvd25yZXYueG1sUEsFBgAAAAAEAAQA9wAAAJIDAAAAAA==&#10;" stroked="t">
                      <v:imagedata r:id="rId72" o:title="2pm"/>
                      <o:lock v:ext="edit" aspectratio="f"/>
                    </v:shape>
                    <v:shape id="AutoShape 94" o:spid="_x0000_s1154" type="#_x0000_t6" style="position:absolute;left:3370;top:7114;width:339;height:1615;rotation:54522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jr8AA&#10;AADcAAAADwAAAGRycy9kb3ducmV2LnhtbERPy4rCMBTdC/MP4Q6400SFQTpGUcHHdrRQ3F2aa1um&#10;uSlNWtu/N4uBWR7Oe7MbbC16an3lWMNirkAQ585UXGhI76fZGoQPyAZrx6RhJA+77cdkg4lxL/6h&#10;/hYKEUPYJ6ihDKFJpPR5SRb93DXEkXu61mKIsC2kafEVw20tl0p9SYsVx4YSGzqWlP/eOqvhoopu&#10;P6r7KM/n56HL0qbPsofW089h/w0i0BD+xX/uq9GwWse18Uw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qjr8AAAADcAAAADwAAAAAAAAAAAAAAAACYAgAAZHJzL2Rvd25y&#10;ZXYueG1sUEsFBgAAAAAEAAQA9QAAAIUDAAAAAA==&#10;" fillcolor="black"/>
                    <v:shape id="Picture 95" o:spid="_x0000_s1155" type="#_x0000_t75" alt="10am" style="position:absolute;left:1487;top:7013;width:1584;height:1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OIbGAAAA3AAAAA8AAABkcnMvZG93bnJldi54bWxEj09rwkAUxO8Fv8PyBG/NRoWQpq6ilhZP&#10;Lf4r9PbIPpNg9m3IbpPYT98tFDwOM/MbZrEaTC06al1lWcE0ikEQ51ZXXCg4HV8fUxDOI2usLZOC&#10;GzlYLUcPC8y07XlP3cEXIkDYZaig9L7JpHR5SQZdZBvi4F1sa9AH2RZSt9gHuKnlLI4TabDisFBi&#10;Q9uS8uvh2yhokvPL5uv9mHTpzyd/XHpzOtdvSk3Gw/oZhKfB38P/7Z1WME+f4O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k4hsYAAADcAAAADwAAAAAAAAAAAAAA&#10;AACfAgAAZHJzL2Rvd25yZXYueG1sUEsFBgAAAAAEAAQA9wAAAJIDAAAAAA==&#10;" stroked="t">
                      <v:imagedata r:id="rId73" o:title="10am"/>
                    </v:shape>
                    <v:oval id="Oval 96" o:spid="_x0000_s1156" style="position:absolute;left:4952;top:1775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tF8QA&#10;AADcAAAADwAAAGRycy9kb3ducmV2LnhtbESPwWrDMBBE74X+g9hCL6WR3dKQOJZDMCTkWjeHHrfW&#10;xjaxVkZSYvvvo0Khx2Fm3jD5djK9uJHznWUF6SIBQVxb3XGj4PS1f12B8AFZY2+ZFMzkYVs8PuSY&#10;aTvyJ92q0IgIYZ+hgjaEIZPS1y0Z9As7EEfvbJ3BEKVrpHY4Rrjp5VuSLKXBjuNCiwOVLdWX6moU&#10;uJdhLudjuU9/+FB9jCv9vTxppZ6fpt0GRKAp/If/2ket4H2d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rRfEAAAA3AAAAA8AAAAAAAAAAAAAAAAAmAIAAGRycy9k&#10;b3ducmV2LnhtbFBLBQYAAAAABAAEAPUAAACJAwAAAAA=&#10;" fillcolor="black"/>
                    <v:shape id="Picture 97" o:spid="_x0000_s1157" type="#_x0000_t75" alt="Parts2" style="position:absolute;left:7512;top:2009;width:3524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owYrEAAAA3AAAAA8AAABkcnMvZG93bnJldi54bWxEj0FrwkAUhO+F/oflFXqrmyoVTV1F1FLx&#10;ZpLeX7OvSWr2bdjdxvTfu4LgcZiZb5jFajCt6Mn5xrKC11ECgri0uuFKQZF/vMxA+ICssbVMCv7J&#10;w2r5+LDAVNszH6nPQiUihH2KCuoQulRKX9Zk0I9sRxy9H+sMhihdJbXDc4SbVo6TZCoNNhwXauxo&#10;U1N5yv6MAtwc2vzLzMu3/vRd7LzPPre/jVLPT8P6HUSgIdzDt/ZeK5jMJ3A9E4+A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owYrEAAAA3AAAAA8AAAAAAAAAAAAAAAAA&#10;nwIAAGRycy9kb3ducmV2LnhtbFBLBQYAAAAABAAEAPcAAACQAwAAAAA=&#10;" stroked="t">
                      <v:imagedata r:id="rId74" o:title="Parts2"/>
                    </v:shape>
                  </v:group>
                  <v:shape id="Text Box 397" o:spid="_x0000_s1158" type="#_x0000_t202" style="position:absolute;left:10799;top:394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Xz8IA&#10;AADcAAAADwAAAGRycy9kb3ducmV2LnhtbESPT4vCMBTE74LfITxhL0VTV/BPNYoUxL2J7uL50Tzb&#10;YvNSmtTWb28WBI/DzPyG2ex6U4kHNa60rGA6iUEQZ1aXnCv4+z2MlyCcR9ZYWSYFT3Kw2w4HG0y0&#10;7fhMj4vPRYCwS1BB4X2dSOmyggy6ia2Jg3ezjUEfZJNL3WAX4KaS33E8lwZLDgsF1pQWlN0vrQmU&#10;bnGMpsfZtbpHrU/xFKXStUp9jfr9GoSn3n/C7/aPVjBbLeD/TD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9fPwgAAANwAAAAPAAAAAAAAAAAAAAAAAJgCAABkcnMvZG93&#10;bnJldi54bWxQSwUGAAAAAAQABAD1AAAAhwMAAAAA&#10;" fillcolor="#bfbfbf">
                    <v:textbox>
                      <w:txbxContent>
                        <w:p w:rsidR="001E4AB4" w:rsidRPr="00440A31" w:rsidRDefault="001E4AB4" w:rsidP="001E4AB4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9" o:spid="_x0000_s1159" type="#_x0000_t202" style="position:absolute;left:2751;top:45411;width:14688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Uw8UA&#10;AADcAAAADwAAAGRycy9kb3ducmV2LnhtbESPzWrDMBCE74W8g9hCbo3sxJTiWgl1moBPpU3yAIu1&#10;/qHWylhq7Pjpo0Khx2FmvmGy3WQ6caXBtZYVxKsIBHFpdcu1gsv5+PQCwnlkjZ1lUnAjB7vt4iHD&#10;VNuRv+h68rUIEHYpKmi871MpXdmQQbeyPXHwKjsY9EEOtdQDjgFuOrmOomdpsOWw0GBP+4bK79OP&#10;UbBJPrG+5B/de+7PhUyKOa4Os1LLx+ntFYSnyf+H/9qFVpBEa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NTDxQAAANwAAAAPAAAAAAAAAAAAAAAAAJgCAABkcnMv&#10;ZG93bnJldi54bWxQSwUGAAAAAAQABAD1AAAAigMAAAAA&#10;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driver side orientation</w:t>
                          </w:r>
                        </w:p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10 o’clock – rear view</w:t>
                          </w:r>
                        </w:p>
                      </w:txbxContent>
                    </v:textbox>
                  </v:shape>
                  <v:shape id="Text Box 99" o:spid="_x0000_s1160" type="#_x0000_t202" style="position:absolute;left:49740;top:45411;width:16338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Mt8UA&#10;AADcAAAADwAAAGRycy9kb3ducmV2LnhtbESP3WrCQBSE74W+w3IKvdNN2igSXUPtD+SqaPQBDtlj&#10;EsyeDdmtSfP03ULBy2FmvmG22WhacaPeNZYVxIsIBHFpdcOVgvPpc74G4TyyxtYyKfghB9nuYbbF&#10;VNuBj3QrfCUChF2KCmrvu1RKV9Zk0C1sRxy8i+0N+iD7SuoehwA3rXyOopU02HBYqLGjt5rKa/Ft&#10;FLwkB6zO+6/2fe9PuUzyKb58TEo9PY6vGxCeRn8P/7dzrSCJlv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y3xQAAANwAAAAPAAAAAAAAAAAAAAAAAJgCAABkcnMv&#10;ZG93bnJldi54bWxQSwUGAAAAAAQABAD1AAAAigMAAAAA&#10;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passenger side orientation</w:t>
                          </w:r>
                        </w:p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2 o’clock – rear view</w:t>
                          </w:r>
                        </w:p>
                      </w:txbxContent>
                    </v:textbox>
                  </v:shape>
                  <v:shape id="Text Box 99" o:spid="_x0000_s1161" type="#_x0000_t202" style="position:absolute;left:11587;top:28772;width:161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SwMUA&#10;AADcAAAADwAAAGRycy9kb3ducmV2LnhtbESPzWrDMBCE74W8g9hCbo3sxpjiWgl1fsCn0iZ5gMVa&#10;/1BrZSw1cfz0VaHQ4zAz3zD5djK9uNLoOssK4lUEgriyuuNGweV8fHoB4Tyyxt4yKbiTg+1m8ZBj&#10;pu2NP+l68o0IEHYZKmi9HzIpXdWSQbeyA3Hwajsa9EGOjdQj3gLc9PI5ilJpsOOw0OJAu5aqr9O3&#10;UbBOPrC5FO/9vvDnUiblHNeHWanl4/T2CsLT5P/Df+1SK0iiF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9LAxQAAANwAAAAPAAAAAAAAAAAAAAAAAJgCAABkcnMv&#10;ZG93bnJldi54bWxQSwUGAAAAAAQABAD1AAAAigMAAAAA&#10;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install panel clip on tab</w:t>
                          </w:r>
                        </w:p>
                      </w:txbxContent>
                    </v:textbox>
                  </v:shape>
                  <v:shape id="Text Box 99" o:spid="_x0000_s1162" type="#_x0000_t202" style="position:absolute;left:61722;top:10167;width:4857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oO8QA&#10;AADcAAAADwAAAGRycy9kb3ducmV2LnhtbESPQWsCMRSE7wX/Q3iFXopmt9Qiq1FUKHisqxW8PTbP&#10;3aWbl7CJcf33jVDocZiZb5jFajCdiNT71rKCfJKBIK6sbrlWcDx8jmcgfEDW2FkmBXfysFqOnhZY&#10;aHvjPcUy1CJB2BeooAnBFVL6qiGDfmIdcfIutjcYkuxrqXu8Jbjp5FuWfUiDLaeFBh1tG6p+yqtR&#10;8LrenO8x6KnUXzt2pzJ+uzwq9fI8rOcgAg3hP/zX3mkF7/kUH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6Dv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panel clip</w:t>
                          </w:r>
                        </w:p>
                      </w:txbxContent>
                    </v:textbox>
                  </v:shape>
                  <v:shape id="Text Box 99" o:spid="_x0000_s1163" type="#_x0000_t202" style="position:absolute;left:58805;top:10168;width:3226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2TMQA&#10;AADcAAAADwAAAGRycy9kb3ducmV2LnhtbESPQWvCQBSE7wX/w/KEXopuUjRI6iq2UPBY0yr09si+&#10;JqHZt0t2u8Z/3xUEj8PMfMOst6PpRaTBd5YV5PMMBHFtdceNgq/P99kKhA/IGnvLpOBCHrabycMa&#10;S23PfKBYhUYkCPsSFbQhuFJKX7dk0M+tI07ejx0MhiSHRuoBzwluevmcZYU02HFaaNHRW0v1b/Vn&#10;FDztXr8vMeil1B97dqcqHl0elXqcjrsXEIHGcA/f2nutYJEXcD2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dkz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tab</w:t>
                          </w:r>
                        </w:p>
                      </w:txbxContent>
                    </v:textbox>
                  </v:shape>
                  <v:shape id="Text Box 99" o:spid="_x0000_s1164" type="#_x0000_t202" style="position:absolute;left:54785;top:10168;width:4857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BHsAA&#10;AADcAAAADwAAAGRycy9kb3ducmV2LnhtbERPz2vCMBS+D/Y/hDfwMjRV5pBqFDcQPM46BW+P5tkW&#10;m5fQxFj/e3MQPH58vxer3rQiUucbywrGowwEcWl1w5WC//1mOAPhA7LG1jIpuJOH1fL9bYG5tjfe&#10;USxCJVII+xwV1CG4XEpf1mTQj6wjTtzZdgZDgl0ldYe3FG5aOcmyb2mw4dRQo6PfmspLcTUKPtc/&#10;p3sMeir135bdsYgHN45KDT769RxEoD68xE/3Viv4mqT56Uw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eBH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panel</w:t>
                          </w:r>
                        </w:p>
                      </w:txbxContent>
                    </v:textbox>
                  </v:shape>
                  <v:shape id="Text Box 99" o:spid="_x0000_s1165" type="#_x0000_t202" style="position:absolute;left:50764;top:10167;width:4858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khcQA&#10;AADcAAAADwAAAGRycy9kb3ducmV2LnhtbESPQWsCMRSE7wX/Q3iFXopmV2yR1SgqFDzWbSt4e2ye&#10;u0s3L2ET4/rvG0HocZiZb5jlejCdiNT71rKCfJKBIK6sbrlW8P31MZ6D8AFZY2eZFNzIw3o1elpi&#10;oe2VDxTLUIsEYV+ggiYEV0jpq4YM+ol1xMk7295gSLKvpe7xmuCmk9Mse5cGW04LDTraNVT9lhej&#10;4HWzPd1i0G9Sf+7ZHcv44/Ko1MvzsFmACDSE//CjvdcKZtM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JIX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nylon spacer</w:t>
                          </w:r>
                        </w:p>
                      </w:txbxContent>
                    </v:textbox>
                  </v:shape>
                  <v:shape id="Text Box 99" o:spid="_x0000_s1166" type="#_x0000_t202" style="position:absolute;left:43434;top:10089;width:5524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68sQA&#10;AADcAAAADwAAAGRycy9kb3ducmV2LnhtbESPQWsCMRSE7wX/Q3iFXopmXWyR1SgqFDzWbSt4e2ye&#10;u0s3L2ET4/rvG0HocZiZb5jlejCdiNT71rKC6SQDQVxZ3XKt4PvrYzwH4QOyxs4yKbiRh/Vq9LTE&#10;QtsrHyiWoRYJwr5ABU0IrpDSVw0Z9BPriJN3tr3BkGRfS93jNcFNJ/Mse5cGW04LDTraNVT9lhej&#10;4HWzPd1i0G9Sf+7ZHcv446ZRqZfnYbMAEWgI/+FHe68VzPI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uvL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E4AB4" w:rsidRDefault="001E4AB4" w:rsidP="001E4AB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t-anchor</w:t>
                          </w:r>
                        </w:p>
                      </w:txbxContent>
                    </v:textbox>
                  </v:shape>
                </v:group>
                <v:group id="Group 315" o:spid="_x0000_s1167" style="position:absolute;left:23648;top:51376;width:22466;height:30590" coordorigin=",59" coordsize="22466,30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group id="Group 491" o:spid="_x0000_s1168" style="position:absolute;top:59;width:22466;height:28716" coordorigin="8263,1680" coordsize="2872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<v:group id="Group 3" o:spid="_x0000_s1169" style="position:absolute;left:8263;top:1680;width:2872;height:3858" coordorigin="8263,1680" coordsize="2872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<v:oval id="Oval 4" o:spid="_x0000_s1170" style="position:absolute;left:10313;top:1729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dncUA&#10;AADcAAAADwAAAGRycy9kb3ducmV2LnhtbESPQWvCQBSE70L/w/IKvUjdWKzaNBuRgMVrowePr9nX&#10;JDT7NuyuJvn3XaHQ4zAz3zDZbjSduJHzrWUFy0UCgriyuuVawfl0eN6C8AFZY2eZFEzkYZc/zDJM&#10;tR34k25lqEWEsE9RQRNCn0rpq4YM+oXtiaP3bZ3BEKWrpXY4RLjp5EuSrKXBluNCgz0VDVU/5dUo&#10;cPN+KqZjcVh+8Uf5Omz1ZX3WSj09jvt3EIHG8B/+ax+1gtXbB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F2dxQAAANwAAAAPAAAAAAAAAAAAAAAAAJgCAABkcnMv&#10;ZG93bnJldi54bWxQSwUGAAAAAAQABAD1AAAAigMAAAAA&#10;" fillcolor="black"/>
                      <v:group id="Group 5" o:spid="_x0000_s1171" style="position:absolute;left:8263;top:1680;width:2872;height:3858" coordorigin="8263,1680" coordsize="2872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rect id="Rectangle 6" o:spid="_x0000_s1172" style="position:absolute;left:8263;top:1680;width:2872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L/MMA&#10;AADc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1g8jGF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mL/MMAAADcAAAADwAAAAAAAAAAAAAAAACYAgAAZHJzL2Rv&#10;d25yZXYueG1sUEsFBgAAAAAEAAQA9QAAAIgDAAAAAA==&#10;" filled="f">
                          <o:lock v:ext="edit" aspectratio="t"/>
                        </v:rect>
                        <v:rect id="Rectangle 8" o:spid="_x0000_s1173" style="position:absolute;left:9236;top:1685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B+cMA&#10;AADcAAAADwAAAGRycy9kb3ducmV2LnhtbESPQWsCMRSE7wX/Q3iCt5pVsNTVKGup4EmoCurtsXkm&#10;i5uXZRPd7b9vCoUeh5n5hlmue1eLJ7Wh8qxgMs5AEJdeV2wUnI7b13cQISJrrD2Tgm8KsF4NXpaY&#10;a9/xFz0P0YgE4ZCjAhtjk0sZSksOw9g3xMm7+dZhTLI1UrfYJbir5TTL3qTDitOCxYY+LJX3w8Mp&#10;+Gyu+2JmgizO0V7uftNt7d4oNRr2xQJEpD7+h//aO61gOp/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B+cMAAADcAAAADwAAAAAAAAAAAAAAAACYAgAAZHJzL2Rv&#10;d25yZXYueG1sUEsFBgAAAAAEAAQA9QAAAIgDAAAAAA==&#10;" filled="f"/>
                        <v:shape id="Picture 9" o:spid="_x0000_s1174" type="#_x0000_t75" alt="Parts2" style="position:absolute;left:9311;top:1861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9o3HAAAA3AAAAA8AAABkcnMvZG93bnJldi54bWxEj0FrAjEUhO+F/ofwCl6kZlVaZWuUIii2&#10;CEWt2ONj89xdm7ysm6jrvzcFocdhZr5hRpPGGnGm2peOFXQ7CQjizOmScwXfm9nzEIQPyBqNY1Jw&#10;JQ+T8ePDCFPtLryi8zrkIkLYp6igCKFKpfRZQRZ9x1XE0du72mKIss6lrvES4dbIXpK8Soslx4UC&#10;K5oWlP2uT1bBZvCxPGzNbv5Cpr3/nB+HX4efTKnWU/P+BiJQE/7D9/ZCK+gnPfg7E4+AH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S9o3HAAAA3AAAAA8AAAAAAAAAAAAA&#10;AAAAnwIAAGRycy9kb3ducmV2LnhtbFBLBQYAAAAABAAEAPcAAACTAwAAAAA=&#10;">
                          <v:imagedata r:id="rId75" o:title="Parts2"/>
                        </v:shape>
                        <v:shape id="Picture 10" o:spid="_x0000_s1175" type="#_x0000_t75" alt="10" style="position:absolute;left:8362;top:2717;width:2496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YNrEAAAA3AAAAA8AAABkcnMvZG93bnJldi54bWxEj91qwkAUhO8LfYflCN7VTWpRia5SpIK0&#10;F/XvAQ7ZYxLNnhOyq8a37wpCL4eZ+YaZLTpXqyu1vhI2kA4SUMS52IoLA4f96m0Cygdki7UwGbiT&#10;h8X89WWGmZUbb+m6C4WKEPYZGihDaDKtfV6SQz+Qhjh6R2kdhijbQtsWbxHuav2eJCPtsOK4UGJD&#10;y5Ly8+7iDKzGIt3y+3f0UcjkfEr5J918jY3p97rPKahAXfgPP9tra2CYDOFxJh4B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iYNrEAAAA3AAAAA8AAAAAAAAAAAAAAAAA&#10;nwIAAGRycy9kb3ducmV2LnhtbFBLBQYAAAAABAAEAPcAAACQAwAAAAA=&#10;">
                          <v:imagedata r:id="rId76" o:title="10"/>
                        </v:shape>
                      </v:group>
                    </v:group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12" o:spid="_x0000_s1176" type="#_x0000_t93" style="position:absolute;left:9142;top:3056;width:588;height:265;rotation:-16466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x78IA&#10;AADcAAAADwAAAGRycy9kb3ducmV2LnhtbERPz2vCMBS+C/4P4Qm7iCZuQ0ZnFFEETxOrDI+P5tl2&#10;Ni+1ibbbX28OA48f3+/ZorOVuFPjS8caJmMFgjhzpuRcw/GwGX2A8AHZYOWYNPySh8W835thYlzL&#10;e7qnIRcxhH2CGooQ6kRKnxVk0Y9dTRy5s2sshgibXJoG2xhuK/mq1FRaLDk2FFjTqqDskt6shrT9&#10;Knl4/n6//uztye4mav2HR61fBt3yE0SgLjzF/+6t0fCm4tp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PHvwgAAANwAAAAPAAAAAAAAAAAAAAAAAJgCAABkcnMvZG93&#10;bnJldi54bWxQSwUGAAAAAAQABAD1AAAAhwMAAAAA&#10;" fillcolor="#bfbfbf"/>
                    <v:shape id="AutoShape 13" o:spid="_x0000_s1177" type="#_x0000_t93" style="position:absolute;left:10088;top:4376;width:588;height:265;rotation:-19664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80sYA&#10;AADcAAAADwAAAGRycy9kb3ducmV2LnhtbESPQUsDMRSE74L/ITyhl9Jm20LRtWkploIHD7Zqwdsz&#10;eW4WNy/L5rVd/fWmIHgcZuYbZrHqQ6NO1KU6soHJuABFbKOruTLw+rId3YJKguywiUwGvinBanl9&#10;tcDSxTPv6LSXSmUIpxINeJG21DpZTwHTOLbE2fuMXUDJsqu06/Cc4aHR06KY64A15wWPLT14sl/7&#10;YzDw/vbBh1q026z9s/2ZbuxQZk/GDG769T0ooV7+w3/tR2dgVtzB5Uw+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O80sYAAADcAAAADwAAAAAAAAAAAAAAAACYAgAAZHJz&#10;L2Rvd25yZXYueG1sUEsFBgAAAAAEAAQA9QAAAIsDAAAAAA==&#10;" fillcolor="#bfbfbf"/>
                  </v:group>
                  <v:shape id="Text Box 99" o:spid="_x0000_s1178" type="#_x0000_t202" style="position:absolute;left:3074;top:29481;width:161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ylMQA&#10;AADcAAAADwAAAGRycy9kb3ducmV2LnhtbESP0WrCQBRE3wv+w3KFvtVNNBSJrqLWQp5KTfyAS/aa&#10;BLN3Q3abpH59t1Do4zBzZpjtfjKtGKh3jWUF8SICQVxa3XCl4Fq8v6xBOI+ssbVMCr7JwX43e9pi&#10;qu3IFxpyX4lQwi5FBbX3XSqlK2sy6Ba2Iw7ezfYGfZB9JXWPYyg3rVxG0as02HBYqLGjU03lPf8y&#10;ClbJJ1bX40f7dvRFJpPsEd/OD6We59NhA8LT5P/Df3SmAxcn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spTEAAAA3AAAAA8AAAAAAAAAAAAAAAAAmAIAAGRycy9k&#10;b3ducmV2LnhtbFBLBQYAAAAABAAEAPUAAACJAwAAAAA=&#10;" stroked="f">
                    <v:textbox style="mso-fit-shape-to-text:t" inset="0,0,0,0">
                      <w:txbxContent>
                        <w:p w:rsidR="00211764" w:rsidRDefault="00211764" w:rsidP="00211764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replace panel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1EDB">
        <w:rPr>
          <w:b/>
        </w:rPr>
        <w:br w:type="page"/>
      </w:r>
      <w:r w:rsidR="005C2FF9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-3271345</wp:posOffset>
                </wp:positionH>
                <wp:positionV relativeFrom="paragraph">
                  <wp:posOffset>4213247</wp:posOffset>
                </wp:positionV>
                <wp:extent cx="6492240" cy="3955712"/>
                <wp:effectExtent l="0" t="19050" r="22860" b="6985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3955712"/>
                          <a:chOff x="0" y="0"/>
                          <a:chExt cx="6492240" cy="3955712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492240" cy="493395"/>
                            <a:chOff x="0" y="0"/>
                            <a:chExt cx="6492240" cy="489235"/>
                          </a:xfrm>
                        </wpg:grpSpPr>
                        <wps:wsp>
                          <wps:cNvPr id="313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8" y="141890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64E" w:rsidRPr="00440A31" w:rsidRDefault="00D5564E" w:rsidP="00D5564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1"/>
                        <wpg:cNvGrpSpPr/>
                        <wpg:grpSpPr>
                          <a:xfrm>
                            <a:off x="1190297" y="236483"/>
                            <a:ext cx="4154214" cy="3719229"/>
                            <a:chOff x="0" y="0"/>
                            <a:chExt cx="4154214" cy="3719229"/>
                          </a:xfrm>
                        </wpg:grpSpPr>
                        <wpg:grpSp>
                          <wpg:cNvPr id="519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154214" cy="3405351"/>
                              <a:chOff x="3314" y="8033"/>
                              <a:chExt cx="5783" cy="4441"/>
                            </a:xfrm>
                          </wpg:grpSpPr>
                          <pic:pic xmlns:pic="http://schemas.openxmlformats.org/drawingml/2006/picture">
                            <pic:nvPicPr>
                              <pic:cNvPr id="520" name="Picture 82" descr="15L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4" y="8033"/>
                                <a:ext cx="5783" cy="4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21" name="AutoShap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7" y="9561"/>
                                <a:ext cx="709" cy="348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934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7951" y="3602420"/>
                              <a:ext cx="1468755" cy="1168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B4D" w:rsidRDefault="00784B4D" w:rsidP="00784B4D">
                                <w:pPr>
                                  <w:pStyle w:val="Fig"/>
                                  <w:jc w:val="center"/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sz w:val="16"/>
                                    <w:szCs w:val="16"/>
                                  </w:rPr>
                                  <w:t>repeat on driver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52" o:spid="_x0000_s1179" style="position:absolute;margin-left:-257.6pt;margin-top:331.75pt;width:511.2pt;height:311.45pt;z-index:251863040" coordsize="64922,39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">
                <v:group id="Group 306" o:spid="_x0000_s1180" style="position:absolute;width:64922;height:4933" coordsize="64922,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line id="Line 3" o:spid="_x0000_s1181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AlMQAAADcAAAADwAAAGRycy9kb3ducmV2LnhtbESPwWrDMBBE74H+g9hCb4nsGEJwo4S2&#10;YPChF7ul9LhIG9vEWhlJSdx+fVUI5DjMzBtmd5jtKC7kw+BYQb7KQBBrZwbuFHx+VMstiBCRDY6O&#10;ScEPBTjsHxY7LI27ckOXNnYiQTiUqKCPcSqlDLoni2HlJuLkHZ23GJP0nTQerwluR7nOso20OHBa&#10;6HGit570qT1bBW2tj+638Kev79d3rSv0DQ5eqafH+eUZRKQ53sO3dm0UFHkB/2fSEZ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0CUxAAAANwAAAAPAAAAAAAAAAAA&#10;AAAAAKECAABkcnMvZG93bnJldi54bWxQSwUGAAAAAAQABAD5AAAAkgMAAAAA&#10;" strokeweight="3pt"/>
                  <v:shape id="Text Box 319" o:spid="_x0000_s1182" type="#_x0000_t202" style="position:absolute;left:236;top:1418;width:3048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lfMMA&#10;AADcAAAADwAAAGRycy9kb3ducmV2LnhtbESPT4vCMBTE74LfITxhL2VNu4LuVqNIQdyb+Ic9P5pn&#10;W2xeSpPa+u3NguBxmJnfMKvNYGpxp9ZVlhUk0xgEcW51xYWCy3n3+Q3CeWSNtWVS8CAHm/V4tMJU&#10;256PdD/5QgQIuxQVlN43qZQuL8mgm9qGOHhX2xr0QbaF1C32AW5q+RXHc2mw4rBQYkNZSfnt1JlA&#10;6Rf7KNnP/upb1PkMD1EmXafUx2TYLkF4Gvw7/Gr/agWz5Af+z4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/lfMMAAADcAAAADwAAAAAAAAAAAAAAAACYAgAAZHJzL2Rv&#10;d25yZXYueG1sUEsFBgAAAAAEAAQA9QAAAIgDAAAAAA==&#10;" fillcolor="#bfbfbf">
                    <v:textbox>
                      <w:txbxContent>
                        <w:p w:rsidR="00D5564E" w:rsidRPr="00440A31" w:rsidRDefault="00D5564E" w:rsidP="00D5564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551" o:spid="_x0000_s1183" style="position:absolute;left:11902;top:2364;width:41543;height:37193" coordsize="41542,37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group id="Group 519" o:spid="_x0000_s1184" style="position:absolute;width:41542;height:34053" coordorigin="3314,8033" coordsize="5783,4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<v:shape id="Picture 82" o:spid="_x0000_s1185" type="#_x0000_t75" alt="15LA" style="position:absolute;left:3314;top:8033;width:5783;height:4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3aPCAAAA3AAAAA8AAABkcnMvZG93bnJldi54bWxET8tqAjEU3Rf6D+EW3JSaccAio1FKQXys&#10;dHTh8ja5zkw7uRkmUePfm4XQ5eG8Z4toW3Gl3jeOFYyGGQhi7UzDlYLjYfkxAeEDssHWMSm4k4fF&#10;/PVlhoVxN97TtQyVSCHsC1RQh9AVUnpdk0U/dB1x4s6utxgS7CtperylcNvKPMs+pcWGU0ONHX3X&#10;pP/Ki1Wwi4e9jmP9Pmk2J+d/t3b1E3KlBm/xawoiUAz/4qd7bRSM8zQ/nU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t2jwgAAANwAAAAPAAAAAAAAAAAAAAAAAJ8C&#10;AABkcnMvZG93bnJldi54bWxQSwUGAAAAAAQABAD3AAAAjgMAAAAA&#10;">
                      <v:imagedata r:id="rId78" o:title="15LA"/>
                    </v:shape>
                    <v:shape id="AutoShape 83" o:spid="_x0000_s1186" type="#_x0000_t93" style="position:absolute;left:4617;top:9561;width:709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cFcMA&#10;AADcAAAADwAAAGRycy9kb3ducmV2LnhtbESPQUsDMRSE70L/Q3gFbzbpglLWpkVaCj0IauvF2yN5&#10;bhaTlyVJt+u/N4LgcZiZb5j1dgpejJRyH1nDcqFAEJtoe+40vJ8PdysQuSBb9JFJwzdl2G5mN2ts&#10;bbzyG42n0okK4dyiBlfK0EqZjaOAeREH4up9xhSwVJk6aRNeKzx42Sj1IAP2XBccDrRzZL5Ol6Dh&#10;NX2wekaDK+Vejr7Ze7MbD1rfzqenRxCFpvIf/msfrYb7Zgm/Z+o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cFcMAAADcAAAADwAAAAAAAAAAAAAAAACYAgAAZHJzL2Rv&#10;d25yZXYueG1sUEsFBgAAAAAEAAQA9QAAAIgDAAAAAA==&#10;" fillcolor="#bfbfbf"/>
                  </v:group>
                  <v:shape id="Text Box 99" o:spid="_x0000_s1187" type="#_x0000_t202" style="position:absolute;left:13479;top:36024;width:1468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fSsQA&#10;AADcAAAADwAAAGRycy9kb3ducmV2LnhtbESP3YrCMBSE7wXfIRxh7zTV1WXpNoq6Cr0S/x7g0Jz+&#10;sM1JabJafXojCF4OM/MNkyw6U4sLta6yrGA8ikAQZ1ZXXCg4n7bDbxDOI2usLZOCGzlYzPu9BGNt&#10;r3ygy9EXIkDYxaig9L6JpXRZSQbdyDbEwctta9AH2RZSt3gNcFPLSRR9SYMVh4USG1qXlP0d/42C&#10;z+kei/NqV/+u/CmV0/Q+zjd3pT4G3fIHhKfOv8OvdqoVzCYz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H0rEAAAA3AAAAA8AAAAAAAAAAAAAAAAAmAIAAGRycy9k&#10;b3ducmV2LnhtbFBLBQYAAAAABAAEAPUAAACJAwAAAAA=&#10;" stroked="f">
                    <v:textbox style="mso-fit-shape-to-text:t" inset="0,0,0,0">
                      <w:txbxContent>
                        <w:p w:rsidR="00784B4D" w:rsidRDefault="00784B4D" w:rsidP="00784B4D">
                          <w:pPr>
                            <w:pStyle w:val="Fig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6"/>
                              <w:szCs w:val="16"/>
                            </w:rPr>
                            <w:t>repeat on driver side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20E3">
        <w:rPr>
          <w:b/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4DF8513" wp14:editId="0E00DAFC">
                <wp:simplePos x="0" y="0"/>
                <wp:positionH relativeFrom="column">
                  <wp:posOffset>-3224048</wp:posOffset>
                </wp:positionH>
                <wp:positionV relativeFrom="paragraph">
                  <wp:posOffset>287633</wp:posOffset>
                </wp:positionV>
                <wp:extent cx="6454140" cy="3277816"/>
                <wp:effectExtent l="0" t="0" r="22860" b="0"/>
                <wp:wrapNone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277816"/>
                          <a:chOff x="0" y="0"/>
                          <a:chExt cx="6454140" cy="3277816"/>
                        </a:xfrm>
                      </wpg:grpSpPr>
                      <wpg:grpSp>
                        <wpg:cNvPr id="425" name="Group 4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54140" cy="3069590"/>
                            <a:chOff x="1055" y="1978"/>
                            <a:chExt cx="10164" cy="4834"/>
                          </a:xfrm>
                        </wpg:grpSpPr>
                        <wpg:grpSp>
                          <wpg:cNvPr id="426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4507" y="1991"/>
                              <a:ext cx="3454" cy="4821"/>
                              <a:chOff x="5027" y="9581"/>
                              <a:chExt cx="2872" cy="4395"/>
                            </a:xfrm>
                          </wpg:grpSpPr>
                          <wpg:grpSp>
                            <wpg:cNvPr id="427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7" y="9581"/>
                                <a:ext cx="2872" cy="4395"/>
                                <a:chOff x="5027" y="9581"/>
                                <a:chExt cx="2872" cy="4395"/>
                              </a:xfrm>
                            </wpg:grpSpPr>
                            <wps:wsp>
                              <wps:cNvPr id="429" name="Rectangle 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027" y="9584"/>
                                  <a:ext cx="2872" cy="4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2" y="9625"/>
                                  <a:ext cx="79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0" y="9581"/>
                                  <a:ext cx="1899" cy="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" name="Picture 65" descr="Part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5" y="9727"/>
                                  <a:ext cx="1756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66" descr="14 ne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38" y="10724"/>
                                  <a:ext cx="2649" cy="3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34" name="AutoShape 67"/>
                            <wps:cNvSpPr>
                              <a:spLocks noChangeAspect="1" noChangeArrowheads="1"/>
                            </wps:cNvSpPr>
                            <wps:spPr bwMode="auto">
                              <a:xfrm rot="16424242">
                                <a:off x="6802" y="10863"/>
                                <a:ext cx="471" cy="614"/>
                              </a:xfrm>
                              <a:prstGeom prst="curvedLeftArrow">
                                <a:avLst>
                                  <a:gd name="adj1" fmla="val 26072"/>
                                  <a:gd name="adj2" fmla="val 52144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5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8130" y="1979"/>
                              <a:ext cx="3089" cy="4833"/>
                              <a:chOff x="8278" y="9596"/>
                              <a:chExt cx="2872" cy="4392"/>
                            </a:xfrm>
                          </wpg:grpSpPr>
                          <pic:pic xmlns:pic="http://schemas.openxmlformats.org/drawingml/2006/picture">
                            <pic:nvPicPr>
                              <pic:cNvPr id="436" name="Picture 69" descr="13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5" y="10724"/>
                                <a:ext cx="2762" cy="3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38" name="Rectangle 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78" y="9596"/>
                                <a:ext cx="2872" cy="439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51" y="9596"/>
                                <a:ext cx="1899" cy="841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0" name="Picture 73" descr="Part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26" y="9708"/>
                                <a:ext cx="1756" cy="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441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1055" y="1978"/>
                              <a:ext cx="3231" cy="4833"/>
                              <a:chOff x="1796" y="9578"/>
                              <a:chExt cx="2875" cy="4392"/>
                            </a:xfrm>
                          </wpg:grpSpPr>
                          <wps:wsp>
                            <wps:cNvPr id="443" name="Rectangle 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796" y="9578"/>
                                <a:ext cx="2872" cy="439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9625"/>
                                <a:ext cx="79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72" y="9581"/>
                                <a:ext cx="1899" cy="841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7" name="Picture 79" descr="Part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7" y="9727"/>
                                <a:ext cx="1756" cy="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2" name="Picture 80" descr="14 new par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55" y="10459"/>
                                <a:ext cx="2407" cy="3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13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" y="23648"/>
                            <a:ext cx="304165" cy="3467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0E3" w:rsidRPr="00440A31" w:rsidRDefault="007820E3" w:rsidP="007820E3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055" y="31531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0E3" w:rsidRPr="00440A31" w:rsidRDefault="007820E3" w:rsidP="007820E3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4516820" y="23648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0E3" w:rsidRPr="00440A31" w:rsidRDefault="007820E3" w:rsidP="007820E3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90951" y="3160986"/>
                            <a:ext cx="1468755" cy="116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20E3" w:rsidRDefault="007820E3" w:rsidP="007820E3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repeat on driver side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F8513" id="Group 518" o:spid="_x0000_s1188" style="position:absolute;margin-left:-253.85pt;margin-top:22.65pt;width:508.2pt;height:258.1pt;z-index:251853824" coordsize="64541,32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">
                <v:group id="Group 425" o:spid="_x0000_s1189" style="position:absolute;width:64541;height:30695" coordorigin="1055,1978" coordsize="10164,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group id="Group 59" o:spid="_x0000_s1190" style="position:absolute;left:4507;top:1991;width:3454;height:4821" coordorigin="5027,9581" coordsize="2872,4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<v:group id="Group 60" o:spid="_x0000_s1191" style="position:absolute;left:5027;top:9581;width:2872;height:4395" coordorigin="5027,9581" coordsize="2872,4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<v:rect id="Rectangle 62" o:spid="_x0000_s1192" style="position:absolute;left:5027;top:9584;width:287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K5s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r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iubEAAAA3AAAAA8AAAAAAAAAAAAAAAAAmAIAAGRycy9k&#10;b3ducmV2LnhtbFBLBQYAAAAABAAEAPUAAACJAwAAAAA=&#10;" filled="f">
                        <o:lock v:ext="edit" aspectratio="t"/>
                      </v:rect>
                      <v:oval id="Oval 63" o:spid="_x0000_s1193" style="position:absolute;left:6432;top:9625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a08AA&#10;AADcAAAADwAAAGRycy9kb3ducmV2LnhtbERPTYvCMBC9C/sfwgh7kTXVVZFqlKXg4tXqweNsM7bF&#10;ZlKSaNt/vzkIHh/ve7vvTSOe5HxtWcFsmoAgLqyuuVRwOR++1iB8QNbYWCYFA3nY7z5GW0y17fhE&#10;zzyUIoawT1FBFUKbSumLigz6qW2JI3ezzmCI0JVSO+xiuGnkPElW0mDNsaHClrKKinv+MArcpB2y&#10;4ZgdZn/8my+7tb6uLlqpz3H/swERqA9v8ct91AoW33F+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ua08AAAADcAAAADwAAAAAAAAAAAAAAAACYAgAAZHJzL2Rvd25y&#10;ZXYueG1sUEsFBgAAAAAEAAQA9QAAAIUDAAAAAA==&#10;" fillcolor="black"/>
                      <v:rect id="Rectangle 64" o:spid="_x0000_s1194" style="position:absolute;left:6000;top:9581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QPcQA&#10;AADcAAAADwAAAGRycy9kb3ducmV2LnhtbESPQWsCMRSE70L/Q3gFb5q1tiJbo2yLgiehWqi9PTav&#10;yeLmZdlEd/33jSB4HGbmG2ax6l0tLtSGyrOCyTgDQVx6XbFR8H3YjOYgQkTWWHsmBVcKsFo+DRaY&#10;a9/xF1320YgE4ZCjAhtjk0sZSksOw9g3xMn7863DmGRrpG6xS3BXy5csm0mHFacFiw19WipP+7NT&#10;sG5+d8WbCbL4ifZ48h/dxu6MUsPnvngHEamPj/C9vdUKXq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/ED3EAAAA3AAAAA8AAAAAAAAAAAAAAAAAmAIAAGRycy9k&#10;b3ducmV2LnhtbFBLBQYAAAAABAAEAPUAAACJAwAAAAA=&#10;" filled="f"/>
                      <v:shape id="Picture 65" o:spid="_x0000_s1195" type="#_x0000_t75" alt="Parts2" style="position:absolute;left:6075;top:9727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MGhLEAAAA3AAAAA8AAABkcnMvZG93bnJldi54bWxEj0FrAjEUhO8F/0N4hd5qUlsWuzWKCILQ&#10;U1cPHp+b5+7q5iUk0d3++6ZQ6HGYmW+YxWq0vbhTiJ1jDS9TBYK4dqbjRsNhv32eg4gJ2WDvmDR8&#10;U4TVcvKwwNK4gb/oXqVGZAjHEjW0KflSyli3ZDFOnSfO3tkFiynL0EgTcMhw28uZUoW02HFeaNHT&#10;pqX6Wt2sBlV8+q0K68v+4IvzhodddXo/av30OK4/QCQa03/4r70zGt5eZ/B7Jh8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MGhLEAAAA3AAAAA8AAAAAAAAAAAAAAAAA&#10;nwIAAGRycy9kb3ducmV2LnhtbFBLBQYAAAAABAAEAPcAAACQAwAAAAA=&#10;">
                        <v:imagedata r:id="rId85" o:title="Parts2"/>
                      </v:shape>
                      <v:shape id="Picture 66" o:spid="_x0000_s1196" type="#_x0000_t75" alt="14 new" style="position:absolute;left:5138;top:10724;width:2649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ixPFAAAA3AAAAA8AAABkcnMvZG93bnJldi54bWxEj09rAjEUxO+FfofwhN5q1j9IXY1ShFaF&#10;enAreH1uXjdLNy9rkur67U2h0OMwM79h5svONuJCPtSOFQz6GQji0umaKwWHz7fnFxAhImtsHJOC&#10;GwVYLh4f5phrd+U9XYpYiQThkKMCE2ObSxlKQxZD37XEyfty3mJM0ldSe7wmuG3kMMsm0mLNacFg&#10;SytD5XfxYxVMT6v1x7aYWM+nd1+ZzVruzkelnnrd6wxEpC7+h//aG61gPBrB7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s4sTxQAAANwAAAAPAAAAAAAAAAAAAAAA&#10;AJ8CAABkcnMvZG93bnJldi54bWxQSwUGAAAAAAQABAD3AAAAkQMAAAAA&#10;">
                        <v:imagedata r:id="rId86" o:title="14 new"/>
                      </v:shape>
                    </v:group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67" o:spid="_x0000_s1197" type="#_x0000_t103" style="position:absolute;left:6802;top:10863;width:471;height:614;rotation:-5653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tJ8cA&#10;AADcAAAADwAAAGRycy9kb3ducmV2LnhtbESPT2vCQBTE70K/w/IKvUiz8U9LSLOKlBaCetEqxdsj&#10;+5qkZt+G7Krpt+8KgsdhZn7DZPPeNOJMnastKxhFMQjiwuqaSwW7r8/nBITzyBoby6TgjxzMZw+D&#10;DFNtL7yh89aXIkDYpaig8r5NpXRFRQZdZFvi4P3YzqAPsiul7vAS4KaR4zh+lQZrDgsVtvReUXHc&#10;noyCcf6Lh8P3epUfhwnbj2WyfzkVSj099os3EJ56fw/f2rlWMJ1M4X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ZLSfHAAAA3AAAAA8AAAAAAAAAAAAAAAAAmAIAAGRy&#10;cy9kb3ducmV2LnhtbFBLBQYAAAAABAAEAPUAAACMAwAAAAA=&#10;">
                      <o:lock v:ext="edit" aspectratio="t"/>
                    </v:shape>
                  </v:group>
                  <v:group id="Group 68" o:spid="_x0000_s1198" style="position:absolute;left:8130;top:1979;width:3089;height:4833" coordorigin="8278,9596" coordsize="2872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shape id="Picture 69" o:spid="_x0000_s1199" type="#_x0000_t75" alt="1314" style="position:absolute;left:8305;top:10724;width:2762;height:3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iB7DAAAA3AAAAA8AAABkcnMvZG93bnJldi54bWxEj92KwjAUhO8F3yEcwRvRdF0pWhtFRMFL&#10;/x7g0Jz+YHNSmmytPr1ZWNjLYWa+YdJtb2rRUesqywq+ZhEI4szqigsF99txugThPLLG2jIpeJGD&#10;7WY4SDHR9skX6q6+EAHCLkEFpfdNIqXLSjLoZrYhDl5uW4M+yLaQusVngJtazqMolgYrDgslNrQv&#10;KXtcf4yC2+myeu3P3eScRX0evxdYHCpUajzqd2sQnnr/H/5rn7SCxXcMv2fCEZCb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CIHsMAAADcAAAADwAAAAAAAAAAAAAAAACf&#10;AgAAZHJzL2Rvd25yZXYueG1sUEsFBgAAAAAEAAQA9wAAAI8DAAAAAA==&#10;">
                      <v:imagedata r:id="rId87" o:title="1314"/>
                    </v:shape>
                    <v:rect id="Rectangle 71" o:spid="_x0000_s1200" style="position:absolute;left:8278;top:9596;width:287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5oMEA&#10;AADcAAAADwAAAGRycy9kb3ducmV2LnhtbERPy4rCMBTdD/gP4QqzG1PnIVKNUgcFV8KooO4uzTUp&#10;Njelibb+/WQxMMvDec+XvavFg9pQeVYwHmUgiEuvKzYKjofN2xREiMgaa8+k4EkBlovByxxz7Tv+&#10;occ+GpFCOOSowMbY5FKG0pLDMPINceKuvnUYE2yN1C12KdzV8j3LJtJhxanBYkPflsrb/u4UrJvL&#10;rvgyQRanaM83v+o2dmeUeh32xQxEpD7+i//cW63g8yOtTW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uaDBAAAA3AAAAA8AAAAAAAAAAAAAAAAAmAIAAGRycy9kb3du&#10;cmV2LnhtbFBLBQYAAAAABAAEAPUAAACGAwAAAAA=&#10;" filled="f">
                      <o:lock v:ext="edit" aspectratio="t"/>
                    </v:rect>
                    <v:rect id="Rectangle 72" o:spid="_x0000_s1201" style="position:absolute;left:9251;top:9596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cO8QA&#10;AADcAAAADwAAAGRycy9kb3ducmV2LnhtbESPQWsCMRSE70L/Q3iCt5q1ttJujbJKBU+CWtDeHpvX&#10;ZHHzsmxSd/vvTaHgcZiZb5j5sne1uFIbKs8KJuMMBHHpdcVGwedx8/gKIkRkjbVnUvBLAZaLh8Ec&#10;c+073tP1EI1IEA45KrAxNrmUobTkMIx9Q5y8b986jEm2RuoWuwR3tXzKspl0WHFasNjQ2lJ5Ofw4&#10;BR/N1654MUEWp2jPF7/qNnZnlBoN++IdRKQ+3sP/7a1W8Dx9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HDvEAAAA3AAAAA8AAAAAAAAAAAAAAAAAmAIAAGRycy9k&#10;b3ducmV2LnhtbFBLBQYAAAAABAAEAPUAAACJAwAAAAA=&#10;" filled="f"/>
                    <v:shape id="Picture 73" o:spid="_x0000_s1202" type="#_x0000_t75" alt="Parts2" style="position:absolute;left:9326;top:9708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e9jDAAAA3AAAAA8AAABkcnMvZG93bnJldi54bWxET11rwjAUfR/4H8IV9jZTRymjGosKlg3G&#10;YN0UfLs016bY3JQmq/XfLw+DPR7O97qYbCdGGnzrWMFykYAgrp1uuVHw/XV4egHhA7LGzjEpuJOH&#10;YjN7WGOu3Y0/aaxCI2II+xwVmBD6XEpfG7LoF64njtzFDRZDhEMj9YC3GG47+ZwkmbTYcmww2NPe&#10;UH2tfqyC8/mtNeXu+H7Hj0xPWVX6dDwp9TiftisQgabwL/5zv2oFaRrnxzPx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Z72MMAAADcAAAADwAAAAAAAAAAAAAAAACf&#10;AgAAZHJzL2Rvd25yZXYueG1sUEsFBgAAAAAEAAQA9wAAAI8DAAAAAA==&#10;">
                      <v:imagedata r:id="rId88" o:title="Parts2"/>
                    </v:shape>
                  </v:group>
                  <v:group id="Group 74" o:spid="_x0000_s1203" style="position:absolute;left:1055;top:1978;width:3231;height:4833" coordorigin="1796,9578" coordsize="2875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v:rect id="Rectangle 76" o:spid="_x0000_s1204" style="position:absolute;left:1796;top:9578;width:287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YrMQA&#10;AADcAAAADwAAAGRycy9kb3ducmV2LnhtbESPQWsCMRSE74L/ITzBm2artsjWKGtR8CTUFmpvj81r&#10;srh5WTapu/57Uyh4HGbmG2a16V0trtSGyrOCp2kGgrj0umKj4PNjP1mCCBFZY+2ZFNwowGY9HKww&#10;177jd7qeohEJwiFHBTbGJpcylJYchqlviJP341uHMcnWSN1il+CulrMse5EOK04LFht6s1ReTr9O&#10;wa75PhbPJsjiK9rzxW+7vT0apcajvngFEamPj/B/+6AVLBZ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WKzEAAAA3AAAAA8AAAAAAAAAAAAAAAAAmAIAAGRycy9k&#10;b3ducmV2LnhtbFBLBQYAAAAABAAEAPUAAACJAwAAAAA=&#10;" filled="f">
                      <o:lock v:ext="edit" aspectratio="t"/>
                    </v:rect>
                    <v:oval id="Oval 77" o:spid="_x0000_s1205" style="position:absolute;left:3639;top:9625;width:7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vrcMA&#10;AADcAAAADwAAAGRycy9kb3ducmV2LnhtbESPQWvCQBSE70L/w/IKvUjdKKlI6ioSULya5uDxmX1N&#10;QrNvw+5qkn/fFQo9DjPzDbPdj6YTD3K+taxguUhAEFdWt1wrKL+O7xsQPiBr7CyTgok87Hcvsy1m&#10;2g58oUcRahEh7DNU0ITQZ1L6qiGDfmF74uh9W2cwROlqqR0OEW46uUqStTTYclxosKe8oeqnuBsF&#10;bt5P+XTOj8sbn4qPYaOv61Ir9fY6Hj5BBBrDf/ivfdYK0jSF5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bvrcMAAADcAAAADwAAAAAAAAAAAAAAAACYAgAAZHJzL2Rv&#10;d25yZXYueG1sUEsFBgAAAAAEAAQA9QAAAIgDAAAAAA==&#10;" fillcolor="black"/>
                    <v:rect id="Rectangle 78" o:spid="_x0000_s1206" style="position:absolute;left:2772;top:9581;width:18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7NMMA&#10;AADcAAAADwAAAGRycy9kb3ducmV2LnhtbESPQWsCMRSE70L/Q3iF3jSrqJTVKNui4EmoFtTbY/NM&#10;FjcvyyZ1139vCoUeh5n5hlmue1eLO7Wh8qxgPMpAEJdeV2wUfB+3w3cQISJrrD2TggcFWK9eBkvM&#10;te/4i+6HaESCcMhRgY2xyaUMpSWHYeQb4uRdfeswJtkaqVvsEtzVcpJlc+mw4rRgsaFPS+Xt8OMU&#10;bJrLvpiZIItTtOeb/+i2dm+UenvtiwWISH38D/+1d1rBdDq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7NMMAAADcAAAADwAAAAAAAAAAAAAAAACYAgAAZHJzL2Rv&#10;d25yZXYueG1sUEsFBgAAAAAEAAQA9QAAAIgDAAAAAA==&#10;" filled="f"/>
                    <v:shape id="Picture 79" o:spid="_x0000_s1207" type="#_x0000_t75" alt="Parts2" style="position:absolute;left:2847;top:9727;width:1756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8gfGAAAA3AAAAA8AAABkcnMvZG93bnJldi54bWxEj0FrwkAUhO9C/8PyCt50kxJbSV1DqQiC&#10;h1ZbPT+yzyQk+zZm1xj767sFocdhZr5hFtlgGtFT5yrLCuJpBII4t7riQsH313oyB+E8ssbGMim4&#10;kYNs+TBaYKrtlXfU730hAoRdigpK79tUSpeXZNBNbUscvJPtDPogu0LqDq8Bbhr5FEXP0mDFYaHE&#10;lt5Lyuv9xSiYrY6nn/Nufju4Tf0Ru+0nJ9tCqfHj8PYKwtPg/8P39kYrSJIX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jyB8YAAADcAAAADwAAAAAAAAAAAAAA&#10;AACfAgAAZHJzL2Rvd25yZXYueG1sUEsFBgAAAAAEAAQA9wAAAJIDAAAAAA==&#10;">
                      <v:imagedata r:id="rId89" o:title="Parts2"/>
                    </v:shape>
                    <v:shape id="Picture 80" o:spid="_x0000_s1208" type="#_x0000_t75" alt="14 new part" style="position:absolute;left:2055;top:10459;width:2407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Cl6+AAAA3AAAAA8AAABkcnMvZG93bnJldi54bWxEj80KwjAQhO+C7xBW8KapoiLVKCoIXv27&#10;L83aVptNbWJb394IgsdhZr5hluvWFKKmyuWWFYyGEQjixOqcUwWX834wB+E8ssbCMil4k4P1qttZ&#10;Yqxtw0eqTz4VAcIuRgWZ92UspUsyMuiGtiQO3s1WBn2QVSp1hU2Am0KOo2gmDeYcFjIsaZdR8ji9&#10;jILEX3ezzX3yvOqmLvFYPObN9qJUv9duFiA8tf4f/rUPWsF0NIbvmXA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aECl6+AAAA3AAAAA8AAAAAAAAAAAAAAAAAnwIAAGRy&#10;cy9kb3ducmV2LnhtbFBLBQYAAAAABAAEAPcAAACKAwAAAAA=&#10;">
                      <v:imagedata r:id="rId90" o:title="14 new part"/>
                    </v:shape>
                  </v:group>
                </v:group>
                <v:shape id="Text Box 513" o:spid="_x0000_s1209" type="#_x0000_t202" style="position:absolute;left:236;top:236;width:3042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QbsMA&#10;AADcAAAADwAAAGRycy9kb3ducmV2LnhtbESPT4vCMBTE74LfITxhL2VNu6K7VKNIQdyb+Ic9P5pn&#10;W2xeSpPa+u3NguBxmJnfMKvNYGpxp9ZVlhUk0xgEcW51xYWCy3n3+QPCeWSNtWVS8CAHm/V4tMJU&#10;256PdD/5QgQIuxQVlN43qZQuL8mgm9qGOHhX2xr0QbaF1C32AW5q+RXHC2mw4rBQYkNZSfnt1JlA&#10;6b/3UbKf/dW3qPMZHqJMuk6pj8mwXYLwNPh3+NX+1QrmyQz+z4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wQbsMAAADcAAAADwAAAAAAAAAAAAAAAACYAgAAZHJzL2Rv&#10;d25yZXYueG1sUEsFBgAAAAAEAAQA9QAAAIgDAAAAAA==&#10;" fillcolor="#bfbfbf">
                  <v:textbox>
                    <w:txbxContent>
                      <w:p w:rsidR="007820E3" w:rsidRPr="00440A31" w:rsidRDefault="007820E3" w:rsidP="007820E3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 Box 514" o:spid="_x0000_s1210" type="#_x0000_t202" style="position:absolute;left:22150;top:315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IGsMA&#10;AADcAAAADwAAAGRycy9kb3ducmV2LnhtbESPQWvCQBSE70L/w/IKXkLdpGpbUlcpAdGbGEvPj+xr&#10;Esy+DdmNif/eFQSPw8x8w6w2o2nEhTpXW1aQzGIQxIXVNZcKfk/bty8QziNrbCyTgis52KxfJitM&#10;tR34SJfclyJA2KWooPK+TaV0RUUG3cy2xMH7t51BH2RXSt3hEOCmke9x/CEN1hwWKmwpq6g4570J&#10;lOFzFyW7+V9zjnqf4SHKpOuVmr6OP98gPI3+GX6091rBMlnA/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IGsMAAADcAAAADwAAAAAAAAAAAAAAAACYAgAAZHJzL2Rv&#10;d25yZXYueG1sUEsFBgAAAAAEAAQA9QAAAIgDAAAAAA==&#10;" fillcolor="#bfbfbf">
                  <v:textbox>
                    <w:txbxContent>
                      <w:p w:rsidR="007820E3" w:rsidRPr="00440A31" w:rsidRDefault="007820E3" w:rsidP="007820E3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d</w:t>
                        </w:r>
                      </w:p>
                    </w:txbxContent>
                  </v:textbox>
                </v:shape>
                <v:shape id="Text Box 515" o:spid="_x0000_s1211" type="#_x0000_t202" style="position:absolute;left:45168;top:236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tgcIA&#10;AADcAAAADwAAAGRycy9kb3ducmV2LnhtbESPQYvCMBSE7wv+h/AEL2VN66K7VKNIQdybrMqeH82z&#10;LTYvpUlt/fdGEDwOM/MNs9oMphY3al1lWUEyjUEQ51ZXXCg4n3afPyCcR9ZYWyYFd3KwWY8+Vphq&#10;2/Mf3Y6+EAHCLkUFpfdNKqXLSzLoprYhDt7FtgZ9kG0hdYt9gJtazuJ4IQ1WHBZKbCgrKb8eOxMo&#10;/fc+SvZf//U16nyGhyiTrlNqMh62SxCeBv8Ov9q/WsE8mc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S2BwgAAANwAAAAPAAAAAAAAAAAAAAAAAJgCAABkcnMvZG93&#10;bnJldi54bWxQSwUGAAAAAAQABAD1AAAAhwMAAAAA&#10;" fillcolor="#bfbfbf">
                  <v:textbox>
                    <w:txbxContent>
                      <w:p w:rsidR="007820E3" w:rsidRPr="00440A31" w:rsidRDefault="007820E3" w:rsidP="007820E3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99" o:spid="_x0000_s1212" type="#_x0000_t202" style="position:absolute;left:24909;top:31609;width:1468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uG8UA&#10;AADcAAAADwAAAGRycy9kb3ducmV2LnhtbESP0WrCQBRE3wv+w3ILvtVN2mgluorWFvIk1uQDLtlr&#10;Epq9G7Jbk/r1XaHQx2FmzjDr7WhacaXeNZYVxLMIBHFpdcOVgiL/eFqCcB5ZY2uZFPyQg+1m8rDG&#10;VNuBP+l69pUIEHYpKqi971IpXVmTQTezHXHwLrY36IPsK6l7HALctPI5ihbSYMNhocaO3moqv87f&#10;RsFLcsKq2B/bw97nmUyyW3x5vyk1fRx3KxCeRv8f/mtnWsE8foX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+4bxQAAANwAAAAPAAAAAAAAAAAAAAAAAJgCAABkcnMv&#10;ZG93bnJldi54bWxQSwUGAAAAAAQABAD1AAAAigMAAAAA&#10;" stroked="f">
                  <v:textbox style="mso-fit-shape-to-text:t" inset="0,0,0,0">
                    <w:txbxContent>
                      <w:p w:rsidR="007820E3" w:rsidRDefault="007820E3" w:rsidP="007820E3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repeat on driver side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br w:type="page"/>
      </w:r>
    </w:p>
    <w:p w:rsidR="001A1EDB" w:rsidRDefault="005C2FF9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6E75B1D" wp14:editId="549F6111">
                <wp:simplePos x="0" y="0"/>
                <wp:positionH relativeFrom="column">
                  <wp:posOffset>-3216166</wp:posOffset>
                </wp:positionH>
                <wp:positionV relativeFrom="paragraph">
                  <wp:posOffset>109264</wp:posOffset>
                </wp:positionV>
                <wp:extent cx="5686995" cy="5105400"/>
                <wp:effectExtent l="0" t="0" r="28575" b="19050"/>
                <wp:wrapNone/>
                <wp:docPr id="555" name="Group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995" cy="5105400"/>
                          <a:chOff x="0" y="-115307"/>
                          <a:chExt cx="5686995" cy="5105400"/>
                        </a:xfrm>
                      </wpg:grpSpPr>
                      <wps:wsp>
                        <wps:cNvPr id="52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2476"/>
                            <a:ext cx="457200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4D" w:rsidRPr="00440A31" w:rsidRDefault="00784B4D" w:rsidP="00784B4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1" name="Group 531"/>
                        <wpg:cNvGrpSpPr>
                          <a:grpSpLocks/>
                        </wpg:cNvGrpSpPr>
                        <wpg:grpSpPr bwMode="auto">
                          <a:xfrm>
                            <a:off x="740980" y="-115307"/>
                            <a:ext cx="4946015" cy="5105400"/>
                            <a:chOff x="2501" y="1834"/>
                            <a:chExt cx="7789" cy="8040"/>
                          </a:xfrm>
                        </wpg:grpSpPr>
                        <pic:pic xmlns:pic="http://schemas.openxmlformats.org/drawingml/2006/picture">
                          <pic:nvPicPr>
                            <pic:cNvPr id="532" name="Picture 88" descr="16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2135"/>
                              <a:ext cx="7464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33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6" y="3365"/>
                              <a:ext cx="435" cy="45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Rectangle 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1" y="1834"/>
                              <a:ext cx="7789" cy="265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Rectangle 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1" y="4849"/>
                              <a:ext cx="7789" cy="502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" name="Picture 95" descr="17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5" y="4900"/>
                              <a:ext cx="4315" cy="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0" name="AutoShape 96"/>
                          <wps:cNvSpPr>
                            <a:spLocks noChangeArrowheads="1"/>
                          </wps:cNvSpPr>
                          <wps:spPr bwMode="auto">
                            <a:xfrm rot="6391532">
                              <a:off x="6072" y="5630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97"/>
                          <wps:cNvSpPr>
                            <a:spLocks noChangeArrowheads="1"/>
                          </wps:cNvSpPr>
                          <wps:spPr bwMode="auto">
                            <a:xfrm rot="6900897">
                              <a:off x="6564" y="6742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AutoShape 98"/>
                          <wps:cNvSpPr>
                            <a:spLocks noChangeArrowheads="1"/>
                          </wps:cNvSpPr>
                          <wps:spPr bwMode="auto">
                            <a:xfrm rot="7149045">
                              <a:off x="6999" y="8003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07992">
                              <a:off x="2977" y="6686"/>
                              <a:ext cx="2175" cy="1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4" name="AutoShape 100"/>
                          <wps:cNvSpPr>
                            <a:spLocks noChangeArrowheads="1"/>
                          </wps:cNvSpPr>
                          <wps:spPr bwMode="auto">
                            <a:xfrm rot="5064390" flipH="1">
                              <a:off x="5174" y="6578"/>
                              <a:ext cx="140" cy="1415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64628" y="-91647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4D" w:rsidRPr="00440A31" w:rsidRDefault="00784B4D" w:rsidP="00784B4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764628" y="1820917"/>
                            <a:ext cx="304795" cy="34732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4D" w:rsidRPr="00440A31" w:rsidRDefault="00784B4D" w:rsidP="00784B4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75B1D" id="Group 555" o:spid="_x0000_s1213" style="position:absolute;margin-left:-253.25pt;margin-top:8.6pt;width:447.8pt;height:402pt;z-index:251875328;mso-height-relative:margin" coordorigin=",-1153" coordsize="56869,51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">
                <v:shape id="Text Box 527" o:spid="_x0000_s1214" type="#_x0000_t202" style="position:absolute;top:-1024;width:4572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c0MIA&#10;AADcAAAADwAAAGRycy9kb3ducmV2LnhtbESPQYvCMBSE74L/ITzBS9FUF1epRpGC6E3WFc+P5tkW&#10;m5fSpLb+e7Mg7HGYmW+Yza43lXhS40rLCmbTGARxZnXJuYLr72GyAuE8ssbKMil4kYPddjjYYKJt&#10;xz/0vPhcBAi7BBUU3teJlC4ryKCb2po4eHfbGPRBNrnUDXYBbio5j+NvabDksFBgTWlB2ePSmkDp&#10;lsdodvy6VY+o9Smeo1S6VqnxqN+vQXjq/X/40z5pBYv5Ev7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9zQwgAAANwAAAAPAAAAAAAAAAAAAAAAAJgCAABkcnMvZG93&#10;bnJldi54bWxQSwUGAAAAAAQABAD1AAAAhwMAAAAA&#10;" fillcolor="#bfbfbf">
                  <v:textbox>
                    <w:txbxContent>
                      <w:p w:rsidR="00784B4D" w:rsidRPr="00440A31" w:rsidRDefault="00784B4D" w:rsidP="00784B4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v:group id="Group 531" o:spid="_x0000_s1215" style="position:absolute;left:7409;top:-1153;width:49460;height:51053" coordorigin="2501,1834" coordsize="7789,8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Picture 88" o:spid="_x0000_s1216" type="#_x0000_t75" alt="16LA" style="position:absolute;left:2645;top:2135;width:7464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PiLFAAAA3AAAAA8AAABkcnMvZG93bnJldi54bWxEj91qwkAUhO8LvsNyhN7VjRYlRFcpBemP&#10;UNHa+2P2mE3Nng3ZbRLf3i0IXg4z8w2zWPW2Ei01vnSsYDxKQBDnTpdcKDh8r59SED4ga6wck4IL&#10;eVgtBw8LzLTreEftPhQiQthnqMCEUGdS+tyQRT9yNXH0Tq6xGKJsCqkb7CLcVnKSJDNpseS4YLCm&#10;V0P5ef9nFfzoXSvbj/Ttc92lv6evw2ZbmKNSj8P+ZQ4iUB/u4Vv7XSuYPk/g/0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aj4ixQAAANwAAAAPAAAAAAAAAAAAAAAA&#10;AJ8CAABkcnMvZG93bnJldi54bWxQSwUGAAAAAAQABAD3AAAAkQMAAAAA&#10;">
                    <v:imagedata r:id="rId94" o:title="16LA"/>
                  </v:shape>
                  <v:oval id="Oval 89" o:spid="_x0000_s1217" style="position:absolute;left:4185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3/MUA&#10;AADcAAAADwAAAGRycy9kb3ducmV2LnhtbESP3WoCMRSE7wt9h3AK3ohm1VpkNUopFLwo+FMf4Lg5&#10;ZrduTtYkutu3NwWhl8PMfMMsVp2txY18qBwrGA0zEMSF0xUbBYfvz8EMRIjIGmvHpOCXAqyWz08L&#10;zLVreUe3fTQiQTjkqKCMscmlDEVJFsPQNcTJOzlvMSbpjdQe2wS3tRxn2Zu0WHFaKLGhj5KK8/5q&#10;FRyPB9fJi99s++bs8fWnbczXVqneS/c+BxGpi//hR3utFUwnE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Lf8xQAAANwAAAAPAAAAAAAAAAAAAAAAAJgCAABkcnMv&#10;ZG93bnJldi54bWxQSwUGAAAAAAQABAD1AAAAigMAAAAA&#10;" filled="f"/>
                  <v:oval id="Oval 90" o:spid="_x0000_s1218" style="position:absolute;left:5280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0viMUA&#10;AADcAAAADwAAAGRycy9kb3ducmV2LnhtbESP0WoCMRRE34X+Q7gFX0rNarWUrVFKoeBDQd36AdfN&#10;bXbr5mZNorv+vREKPg4zc4aZL3vbiDP5UDtWMB5lIIhLp2s2CnY/X89vIEJE1tg4JgUXCrBcPAzm&#10;mGvX8ZbORTQiQTjkqKCKsc2lDGVFFsPItcTJ+3XeYkzSG6k9dgluGznJsldpsea0UGFLnxWVh+Jk&#10;Fez3O9fLo19vnszB4/Sva833RqnhY//xDiJSH+/h//ZKK5i9TO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S+IxQAAANwAAAAPAAAAAAAAAAAAAAAAAJgCAABkcnMv&#10;ZG93bnJldi54bWxQSwUGAAAAAAQABAD1AAAAigMAAAAA&#10;" filled="f"/>
                  <v:oval id="Oval 91" o:spid="_x0000_s1219" style="position:absolute;left:6990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KE8UA&#10;AADcAAAADwAAAGRycy9kb3ducmV2LnhtbESP0WoCMRRE3wX/IVzBF6nZWpWyNYoIQh8KWvUDrpvb&#10;7OrmZpuk7vbvG0Ho4zAzZ5jFqrO1uJEPlWMFz+MMBHHhdMVGwem4fXoFESKyxtoxKfilAKtlv7fA&#10;XLuWP+l2iEYkCIccFZQxNrmUoSjJYhi7hjh5X85bjEl6I7XHNsFtLSdZNpcWK04LJTa0Kam4Hn6s&#10;gvP55Dr57Xf7kbl6nF7axnzslRoOuvUbiEhd/A8/2u9awexlB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YoTxQAAANwAAAAPAAAAAAAAAAAAAAAAAJgCAABkcnMv&#10;ZG93bnJldi54bWxQSwUGAAAAAAQABAD1AAAAigMAAAAA&#10;" filled="f"/>
                  <v:oval id="Oval 92" o:spid="_x0000_s1220" style="position:absolute;left:8056;top:3365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rect id="Rectangle 93" o:spid="_x0000_s1221" style="position:absolute;left:2501;top:1834;width:7789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iT8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FvMX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Ik/EAAAA3AAAAA8AAAAAAAAAAAAAAAAAmAIAAGRycy9k&#10;b3ducmV2LnhtbFBLBQYAAAAABAAEAPUAAACJAwAAAAA=&#10;" filled="f">
                    <o:lock v:ext="edit" aspectratio="t"/>
                  </v:rect>
                  <v:rect id="Rectangle 94" o:spid="_x0000_s1222" style="position:absolute;left:2501;top:4849;width:7789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2Pc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tj3BAAAA3AAAAA8AAAAAAAAAAAAAAAAAmAIAAGRycy9kb3du&#10;cmV2LnhtbFBLBQYAAAAABAAEAPUAAACGAwAAAAA=&#10;" filled="f">
                    <o:lock v:ext="edit" aspectratio="t"/>
                  </v:rect>
                  <v:shape id="Picture 95" o:spid="_x0000_s1223" type="#_x0000_t75" alt="17LA" style="position:absolute;left:4185;top:4900;width:4315;height:4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6rXGAAAA3AAAAA8AAABkcnMvZG93bnJldi54bWxEj0FrwkAUhO9C/8PyCr01m9YqGl2lWMRC&#10;RTTx4PGRfc2GZt+G7Fbjv+8KBY/DzHzDzJe9bcSZOl87VvCSpCCIS6drrhQci/XzBIQPyBobx6Tg&#10;Sh6Wi4fBHDPtLnygcx4qESHsM1RgQmgzKX1pyKJPXEscvW/XWQxRdpXUHV4i3DbyNU3H0mLNccFg&#10;SytD5U/+axX025UthuvrzuX7L/NmT8VmU38o9fTYv89ABOrDPfzf/tQKRsMp3M7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7qtcYAAADcAAAADwAAAAAAAAAAAAAA&#10;AACfAgAAZHJzL2Rvd25yZXYueG1sUEsFBgAAAAAEAAQA9wAAAJIDAAAAAA==&#10;">
                    <v:imagedata r:id="rId95" o:title="17LA"/>
                  </v:shape>
                  <v:shape id="AutoShape 96" o:spid="_x0000_s1224" type="#_x0000_t93" style="position:absolute;left:6072;top:5630;width:588;height:265;rotation:6981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+hMIA&#10;AADcAAAADwAAAGRycy9kb3ducmV2LnhtbERPz2vCMBS+C/sfwhvsIjPdnEOqUYZgUbbLqt4fzbOp&#10;Ni+liVr9681B8Pjx/Z7OO1uLM7W+cqzgY5CAIC6crrhUsN0s38cgfEDWWDsmBVfyMJ+99KaYanfh&#10;fzrnoRQxhH2KCkwITSqlLwxZ9APXEEdu71qLIcK2lLrFSwy3tfxMkm9pseLYYLChhaHimJ+sgox+&#10;19dh1s+y/Xi0O+bdwdz+Nkq9vXY/ExCBuvAUP9wrrWD0Fe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j6EwgAAANwAAAAPAAAAAAAAAAAAAAAAAJgCAABkcnMvZG93&#10;bnJldi54bWxQSwUGAAAAAAQABAD1AAAAhwMAAAAA&#10;" fillcolor="#bfbfbf"/>
                  <v:shape id="AutoShape 97" o:spid="_x0000_s1225" type="#_x0000_t93" style="position:absolute;left:6564;top:6742;width:588;height:265;rotation:7537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VBsUA&#10;AADcAAAADwAAAGRycy9kb3ducmV2LnhtbESPT2sCMRTE7wW/Q3iCt5pdsaWuRvEPhR48tOrB42Pz&#10;3F3cvCxJXNNv3xQEj8PM/IZZrKJpRU/ON5YV5OMMBHFpdcOVgtPx8/UDhA/IGlvLpOCXPKyWg5cF&#10;Ftre+Yf6Q6hEgrAvUEEdQldI6cuaDPqx7YiTd7HOYEjSVVI7vCe4aeUky96lwYbTQo0dbWsqr4eb&#10;UXDtstOZNjuXb2/9rMR93MfvjVKjYVzPQQSK4Rl+tL+0grdp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5UGxQAAANwAAAAPAAAAAAAAAAAAAAAAAJgCAABkcnMv&#10;ZG93bnJldi54bWxQSwUGAAAAAAQABAD1AAAAigMAAAAA&#10;" fillcolor="#bfbfbf"/>
                  <v:shape id="AutoShape 98" o:spid="_x0000_s1226" type="#_x0000_t93" style="position:absolute;left:6999;top:8003;width:588;height:265;rotation:78086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bucYA&#10;AADcAAAADwAAAGRycy9kb3ducmV2LnhtbESPT2vCQBTE7wW/w/IEb3UT/5SSukoQBBF6qCml3p7Z&#10;ZzY0+zZkV0399F1B6HGYmd8wi1VvG3GhzteOFaTjBARx6XTNlYLPYvP8CsIHZI2NY1LwSx5Wy8HT&#10;AjPtrvxBl32oRISwz1CBCaHNpPSlIYt+7Fri6J1cZzFE2VVSd3iNcNvISZK8SIs1xwWDLa0NlT/7&#10;s1UQvvP+vSzmX9WxSG87nm4PJ+OUGg37/A1EoD78hx/trVYwn03g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BbucYAAADcAAAADwAAAAAAAAAAAAAAAACYAgAAZHJz&#10;L2Rvd25yZXYueG1sUEsFBgAAAAAEAAQA9QAAAIsDAAAAAA==&#10;" fillcolor="#bfbfbf"/>
                  <v:shape id="Picture 99" o:spid="_x0000_s1227" type="#_x0000_t75" style="position:absolute;left:2977;top:6686;width:2175;height:1437;rotation:-2271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NlXCAAAA3AAAAA8AAABkcnMvZG93bnJldi54bWxEj82KwkAQhO+C7zC0sLd1EnVlNzqKCoK3&#10;xZ8HaDJtEsz0hExr4tvvCAsei6r6ilque1erB7Wh8mwgHSegiHNvKy4MXM77z29QQZAt1p7JwJMC&#10;rFfDwRIz6zs+0uMkhYoQDhkaKEWaTOuQl+QwjH1DHL2rbx1KlG2hbYtdhLtaT5Jkrh1WHBdKbGhX&#10;Un473Z0BmqL/8cVmezlL93t9NvtU5qkxH6N+swAl1Ms7/N8+WANfsym8zsQjo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jZVwgAAANwAAAAPAAAAAAAAAAAAAAAAAJ8C&#10;AABkcnMvZG93bnJldi54bWxQSwUGAAAAAAQABAD3AAAAjgMAAAAA&#10;">
                    <v:imagedata r:id="rId96" o:title=""/>
                  </v:shape>
                  <v:shape id="AutoShape 100" o:spid="_x0000_s1228" type="#_x0000_t6" style="position:absolute;left:5174;top:6578;width:140;height:1415;rotation:-553166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cccYA&#10;AADcAAAADwAAAGRycy9kb3ducmV2LnhtbESPW2sCMRSE3wv+h3CEvhTNrjd0NUoRRGn74gWfD5vj&#10;Zu3mZNmkuvbXN4VCH4eZ+YZZrFpbiRs1vnSsIO0nIIhzp0suFJyOm94UhA/IGivHpOBBHlbLztMC&#10;M+3uvKfbIRQiQthnqMCEUGdS+tyQRd93NXH0Lq6xGKJsCqkbvEe4reQgSSbSYslxwWBNa0P55+HL&#10;Kpi9p+frzp+wwA/5/WLS4RHftko9d9vXOYhAbfgP/7V3WsF4N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8cccYAAADcAAAADwAAAAAAAAAAAAAAAACYAgAAZHJz&#10;L2Rvd25yZXYueG1sUEsFBgAAAAAEAAQA9QAAAIsDAAAAAA==&#10;" fillcolor="black"/>
                </v:group>
                <v:shape id="Text Box 545" o:spid="_x0000_s1229" type="#_x0000_t202" style="position:absolute;left:7646;top:-916;width:3048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CnMQA&#10;AADcAAAADwAAAGRycy9kb3ducmV2LnhtbESPQWuDQBSE74H+h+UVcpG4pk3aYl1DEUJ6C01Lzg/3&#10;VUX3rbhrNP8+WyjkOMzMN0y2m00nLjS4xrKCdZyAIC6tbrhS8PO9X72BcB5ZY2eZFFzJwS5/WGSY&#10;ajvxF11OvhIBwi5FBbX3fSqlK2sy6GLbEwfv1w4GfZBDJfWAU4CbTj4lyYs02HBYqLGnoqayPY0m&#10;UKbXQ7Q+PJ+7Nhp9gceokG5Uavk4f7yD8DT7e/i//akVbDdb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6ApzEAAAA3AAAAA8AAAAAAAAAAAAAAAAAmAIAAGRycy9k&#10;b3ducmV2LnhtbFBLBQYAAAAABAAEAPUAAACJAwAAAAA=&#10;" fillcolor="#bfbfbf">
                  <v:textbox>
                    <w:txbxContent>
                      <w:p w:rsidR="00784B4D" w:rsidRPr="00440A31" w:rsidRDefault="00784B4D" w:rsidP="00784B4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546" o:spid="_x0000_s1230" type="#_x0000_t202" style="position:absolute;left:7646;top:18209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c68QA&#10;AADcAAAADwAAAGRycy9kb3ducmV2LnhtbESPQWuDQBSE74H+h+UVcpG4pk3TYl1DEUJ6C01Lzg/3&#10;VUX3rbhrNP8+WyjkOMzMN0y2m00nLjS4xrKCdZyAIC6tbrhS8PO9X72BcB5ZY2eZFFzJwS5/WGSY&#10;ajvxF11OvhIBwi5FBbX3fSqlK2sy6GLbEwfv1w4GfZBDJfWAU4CbTj4lyVYabDgs1NhTUVPZnkYT&#10;KNPrIVofns9dG42+wGNUSDcqtXycP95BeJr9Pfzf/tQKXjZb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nOvEAAAA3AAAAA8AAAAAAAAAAAAAAAAAmAIAAGRycy9k&#10;b3ducmV2LnhtbFBLBQYAAAAABAAEAPUAAACJAwAAAAA=&#10;" fillcolor="#bfbfbf">
                  <v:textbox>
                    <w:txbxContent>
                      <w:p w:rsidR="00784B4D" w:rsidRPr="00440A31" w:rsidRDefault="00784B4D" w:rsidP="00784B4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2FF9" w:rsidRDefault="008A5D1D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ABE5485" wp14:editId="12BD353B">
                <wp:simplePos x="0" y="0"/>
                <wp:positionH relativeFrom="column">
                  <wp:posOffset>-3263265</wp:posOffset>
                </wp:positionH>
                <wp:positionV relativeFrom="paragraph">
                  <wp:posOffset>5274200</wp:posOffset>
                </wp:positionV>
                <wp:extent cx="6492240" cy="2837793"/>
                <wp:effectExtent l="0" t="19050" r="22860" b="1270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837793"/>
                          <a:chOff x="0" y="0"/>
                          <a:chExt cx="6492240" cy="2837793"/>
                        </a:xfrm>
                      </wpg:grpSpPr>
                      <wpg:grpSp>
                        <wpg:cNvPr id="528" name="Group 528"/>
                        <wpg:cNvGrpSpPr/>
                        <wpg:grpSpPr>
                          <a:xfrm>
                            <a:off x="0" y="0"/>
                            <a:ext cx="6492240" cy="465923"/>
                            <a:chOff x="0" y="0"/>
                            <a:chExt cx="6492240" cy="465098"/>
                          </a:xfrm>
                        </wpg:grpSpPr>
                        <wps:wsp>
                          <wps:cNvPr id="529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457200" cy="34685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5D1D" w:rsidRPr="00440A31" w:rsidRDefault="008A5D1D" w:rsidP="008A5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8"/>
                        <wpg:cNvGrpSpPr>
                          <a:grpSpLocks/>
                        </wpg:cNvGrpSpPr>
                        <wpg:grpSpPr bwMode="auto">
                          <a:xfrm>
                            <a:off x="1994338" y="212835"/>
                            <a:ext cx="2530366" cy="2624958"/>
                            <a:chOff x="4726" y="10706"/>
                            <a:chExt cx="2880" cy="3314"/>
                          </a:xfrm>
                        </wpg:grpSpPr>
                        <pic:pic xmlns:pic="http://schemas.openxmlformats.org/drawingml/2006/picture">
                          <pic:nvPicPr>
                            <pic:cNvPr id="549" name="Picture 102" descr="19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6" y="10706"/>
                              <a:ext cx="2880" cy="3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0" name="AutoShape 103"/>
                          <wps:cNvSpPr>
                            <a:spLocks noChangeArrowheads="1"/>
                          </wps:cNvSpPr>
                          <wps:spPr bwMode="auto">
                            <a:xfrm rot="3149512">
                              <a:off x="5465" y="12196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BE5485" id="Group 553" o:spid="_x0000_s1231" style="position:absolute;margin-left:-256.95pt;margin-top:415.3pt;width:511.2pt;height:223.45pt;z-index:251890688" coordsize="64922,28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">
                <v:group id="Group 528" o:spid="_x0000_s1232" style="position:absolute;width:64922;height:4659" coordsize="64922,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line id="Line 3" o:spid="_x0000_s1233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/O8QAAADcAAAADwAAAGRycy9kb3ducmV2LnhtbESPT2sCMRTE74LfIbyCN83W0mK3G0UL&#10;godeXEU8PpK3f3DzsiRR1376plDocZiZ3zDFarCduJEPrWMFz7MMBLF2puVawfGwnS5AhIhssHNM&#10;Ch4UYLUcjwrMjbvznm5lrEWCcMhRQRNjn0sZdEMWw8z1xMmrnLcYk/S1NB7vCW47Oc+yN2mx5bTQ&#10;YE+fDelLebUKyp2u3PeLv5zOmy+tt+j32HqlJk/D+gNEpCH+h//aO6Pgdf4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H87xAAAANwAAAAPAAAAAAAAAAAA&#10;AAAAAKECAABkcnMvZG93bnJldi54bWxQSwUGAAAAAAQABAD5AAAAkgMAAAAA&#10;" strokeweight="3pt"/>
                  <v:shape id="Text Box 530" o:spid="_x0000_s1234" type="#_x0000_t202" style="position:absolute;left:394;top:1182;width:4572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SecMA&#10;AADcAAAADwAAAGRycy9kb3ducmV2LnhtbESPwWrCQBCG7wXfYZmCl1A3Km0ldRUJiL2VWvE8ZMck&#10;mJ0N2Y2Jb985CB6Hf/5v5ltvR9eoG3Wh9mxgPktBERfe1lwaOP3t31agQkS22HgmA3cKsN1MXtaY&#10;WT/wL92OsVQC4ZChgSrGNtM6FBU5DDPfEkt28Z3DKGNXatvhIHDX6EWafmiHNcuFClvKKyqux94J&#10;Zfg8JPPD8txckz7m+JPkOvTGTF/H3ReoSGN8Lj/a39bA+1LeFxkRAb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vSecMAAADcAAAADwAAAAAAAAAAAAAAAACYAgAAZHJzL2Rv&#10;d25yZXYueG1sUEsFBgAAAAAEAAQA9QAAAIgDAAAAAA==&#10;" fillcolor="#bfbfbf">
                    <v:textbox>
                      <w:txbxContent>
                        <w:p w:rsidR="008A5D1D" w:rsidRPr="00440A31" w:rsidRDefault="008A5D1D" w:rsidP="008A5D1D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 548" o:spid="_x0000_s1235" style="position:absolute;left:19943;top:2128;width:25304;height:26249" coordorigin="4726,10706" coordsize="2880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Picture 102" o:spid="_x0000_s1236" type="#_x0000_t75" alt="19LA" style="position:absolute;left:4726;top:10706;width:2880;height:3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3q3GAAAA3AAAAA8AAABkcnMvZG93bnJldi54bWxEj0FrwkAUhO+F/oflFXqrmxZrY+oqRZEG&#10;RIpRPD+yzySYfRuyG5P8+65Q6HGYmW+YxWowtbhR6yrLCl4nEQji3OqKCwWn4/YlBuE8ssbaMikY&#10;ycFq+fiwwETbng90y3whAoRdggpK75tESpeXZNBNbEMcvIttDfog20LqFvsAN7V8i6KZNFhxWCix&#10;oXVJ+TXrjIL4ur181+l512GWfmz8Zj4bf/ZKPT8NX58gPA3+P/zXTrWC9+kc7mfC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HercYAAADcAAAADwAAAAAAAAAAAAAA&#10;AACfAgAAZHJzL2Rvd25yZXYueG1sUEsFBgAAAAAEAAQA9wAAAJIDAAAAAA==&#10;">
                    <v:imagedata r:id="rId98" o:title="19LA"/>
                  </v:shape>
                  <v:shape id="AutoShape 103" o:spid="_x0000_s1237" type="#_x0000_t93" style="position:absolute;left:5465;top:12196;width:588;height:265;rotation:3440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0+MMA&#10;AADcAAAADwAAAGRycy9kb3ducmV2LnhtbERPTWvCQBC9F/wPyxS81U0URVJXKYq0By/GEHocstMk&#10;NDubZteY5te7B8Hj431vdoNpRE+dqy0riGcRCOLC6ppLBdnl+LYG4TyyxsYyKfgnB7vt5GWDibY3&#10;PlOf+lKEEHYJKqi8bxMpXVGRQTezLXHgfmxn0AfYlVJ3eAvhppHzKFpJgzWHhgpb2ldU/KZXo6D5&#10;O/aHMb7az/57iMfDKV9k81yp6evw8Q7C0+Cf4of7SytYLsP8cCYc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0+MMAAADcAAAADwAAAAAAAAAAAAAAAACYAgAAZHJzL2Rv&#10;d25yZXYueG1sUEsFBgAAAAAEAAQA9QAAAIgDAAAAAA==&#10;" fillcolor="#bfbfbf"/>
                </v:group>
              </v:group>
            </w:pict>
          </mc:Fallback>
        </mc:AlternateContent>
      </w:r>
      <w:r w:rsidR="005C2FF9">
        <w:rPr>
          <w:b/>
        </w:rPr>
        <w:br w:type="page"/>
      </w:r>
    </w:p>
    <w:p w:rsidR="00DB4A5E" w:rsidRDefault="005C2FF9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BBD09E9" wp14:editId="7E321D30">
                <wp:simplePos x="0" y="0"/>
                <wp:positionH relativeFrom="column">
                  <wp:posOffset>-3216166</wp:posOffset>
                </wp:positionH>
                <wp:positionV relativeFrom="paragraph">
                  <wp:posOffset>137861</wp:posOffset>
                </wp:positionV>
                <wp:extent cx="4567337" cy="2426448"/>
                <wp:effectExtent l="0" t="0" r="5080" b="0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337" cy="2426448"/>
                          <a:chOff x="0" y="0"/>
                          <a:chExt cx="4567337" cy="2426448"/>
                        </a:xfrm>
                      </wpg:grpSpPr>
                      <wps:wsp>
                        <wps:cNvPr id="556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FF9" w:rsidRPr="00440A31" w:rsidRDefault="005C2FF9" w:rsidP="005C2FF9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3" name="Group 563"/>
                        <wpg:cNvGrpSpPr>
                          <a:grpSpLocks/>
                        </wpg:cNvGrpSpPr>
                        <wpg:grpSpPr bwMode="auto">
                          <a:xfrm>
                            <a:off x="1860332" y="110358"/>
                            <a:ext cx="2707005" cy="2011680"/>
                            <a:chOff x="4219" y="1938"/>
                            <a:chExt cx="4263" cy="3168"/>
                          </a:xfrm>
                        </wpg:grpSpPr>
                        <pic:pic xmlns:pic="http://schemas.openxmlformats.org/drawingml/2006/picture">
                          <pic:nvPicPr>
                            <pic:cNvPr id="564" name="Picture 105" descr="18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9" y="1938"/>
                              <a:ext cx="4263" cy="3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5" name="AutoShape 106"/>
                          <wps:cNvSpPr>
                            <a:spLocks noChangeArrowheads="1"/>
                          </wps:cNvSpPr>
                          <wps:spPr bwMode="auto">
                            <a:xfrm rot="-161136">
                              <a:off x="5224" y="3984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83069" y="2309648"/>
                            <a:ext cx="1468755" cy="11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FF9" w:rsidRDefault="005C2FF9" w:rsidP="005C2FF9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repeat on driver side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D09E9" id="Group 567" o:spid="_x0000_s1238" style="position:absolute;margin-left:-253.25pt;margin-top:10.85pt;width:359.65pt;height:191.05pt;z-index:251885568" coordsize="45673,24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">
                <v:shape id="Text Box 556" o:spid="_x0000_s1239" type="#_x0000_t202" style="position:absolute;width:4572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KNsIA&#10;AADcAAAADwAAAGRycy9kb3ducmV2LnhtbESPT4vCMBTE7wt+h/AEL0VTXfxDNYoUxL3JuovnR/Ns&#10;i81LaVJbv70RBI/DzPyG2ex6U4k7Na60rGA6iUEQZ1aXnCv4/zuMVyCcR9ZYWSYFD3Kw2w6+Npho&#10;2/Ev3c8+FwHCLkEFhfd1IqXLCjLoJrYmDt7VNgZ9kE0udYNdgJtKzuJ4IQ2WHBYKrCktKLudWxMo&#10;3fIYTY/fl+oWtT7FU5RK1yo1Gvb7NQhPvf+E3+0frWA+X8Dr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Qo2wgAAANwAAAAPAAAAAAAAAAAAAAAAAJgCAABkcnMvZG93&#10;bnJldi54bWxQSwUGAAAAAAQABAD1AAAAhwMAAAAA&#10;" fillcolor="#bfbfbf">
                  <v:textbox>
                    <w:txbxContent>
                      <w:p w:rsidR="005C2FF9" w:rsidRPr="00440A31" w:rsidRDefault="005C2FF9" w:rsidP="005C2FF9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group id="Group 563" o:spid="_x0000_s1240" style="position:absolute;left:18603;top:1103;width:27070;height:20117" coordorigin="4219,1938" coordsize="4263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Picture 105" o:spid="_x0000_s1241" type="#_x0000_t75" alt="18LA" style="position:absolute;left:4219;top:1938;width:4263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fFzHAAAA3AAAAA8AAABkcnMvZG93bnJldi54bWxEj91qwkAUhO8LvsNyBO/qxlpFo6sUUVoo&#10;VfzB4N0he0yC2bMhu43p23cLQi+HmfmGmS9bU4qGaldYVjDoRyCIU6sLzhScjpvnCQjnkTWWlknB&#10;DzlYLjpPc4y1vfOemoPPRICwi1FB7n0VS+nSnAy6vq2Ig3e1tUEfZJ1JXeM9wE0pX6JoLA0WHBZy&#10;rGiVU3o7fBsFw/Qz+Rqe1+17ctlm0yi5NNvdSKlet32bgfDU+v/wo/2hFYzGr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DfFzHAAAA3AAAAA8AAAAAAAAAAAAA&#10;AAAAnwIAAGRycy9kb3ducmV2LnhtbFBLBQYAAAAABAAEAPcAAACTAwAAAAA=&#10;">
                    <v:imagedata r:id="rId100" o:title="18LA"/>
                  </v:shape>
                  <v:shape id="AutoShape 106" o:spid="_x0000_s1242" type="#_x0000_t93" style="position:absolute;left:5224;top:3984;width:588;height:265;rotation:-1760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RY8QA&#10;AADcAAAADwAAAGRycy9kb3ducmV2LnhtbESPQWvCQBSE7wX/w/IEb3WjkLREV2mlQq9NvfT2zL5m&#10;g9m3MbuJMb++Wyj0OMzMN8x2P9pGDNT52rGC1TIBQVw6XXOl4PR5fHwG4QOyxsYxKbiTh/1u9rDF&#10;XLsbf9BQhEpECPscFZgQ2lxKXxqy6JeuJY7et+sshii7SuoObxFuG7lOkkxarDkuGGzpYKi8FL1V&#10;UL71hynx6+vrdEnvp+zrSbI5K7WYjy8bEIHG8B/+a79rBWmW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EWPEAAAA3AAAAA8AAAAAAAAAAAAAAAAAmAIAAGRycy9k&#10;b3ducmV2LnhtbFBLBQYAAAAABAAEAPUAAACJAwAAAAA=&#10;" fillcolor="#bfbfbf"/>
                </v:group>
                <v:shape id="Text Box 99" o:spid="_x0000_s1243" type="#_x0000_t202" style="position:absolute;left:24830;top:23096;width:1468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4/cQA&#10;AADcAAAADwAAAGRycy9kb3ducmV2LnhtbESP0YrCMBRE3wX/IVxh3zTV1SJdo6i7C30SrX7Apbm2&#10;ZZub0kTt+vVGEHwcZuYMs1h1phZXal1lWcF4FIEgzq2uuFBwOv4O5yCcR9ZYWyYF/+Rgtez3Fpho&#10;e+MDXTNfiABhl6CC0vsmkdLlJRl0I9sQB+9sW4M+yLaQusVbgJtaTqIolgYrDgslNrQtKf/LLkbB&#10;53SPxWmzq783/pjKaXofn3/uSn0MuvUXCE+df4df7VQrmMU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OP3EAAAA3AAAAA8AAAAAAAAAAAAAAAAAmAIAAGRycy9k&#10;b3ducmV2LnhtbFBLBQYAAAAABAAEAPUAAACJAwAAAAA=&#10;" stroked="f">
                  <v:textbox style="mso-fit-shape-to-text:t" inset="0,0,0,0">
                    <w:txbxContent>
                      <w:p w:rsidR="005C2FF9" w:rsidRDefault="005C2FF9" w:rsidP="005C2FF9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repeat on driver side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D1D" w:rsidRDefault="008A5D1D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4792243" wp14:editId="56243064">
                <wp:simplePos x="0" y="0"/>
                <wp:positionH relativeFrom="column">
                  <wp:posOffset>-3263265</wp:posOffset>
                </wp:positionH>
                <wp:positionV relativeFrom="paragraph">
                  <wp:posOffset>2569451</wp:posOffset>
                </wp:positionV>
                <wp:extent cx="6492240" cy="2418582"/>
                <wp:effectExtent l="0" t="19050" r="22860" b="1270"/>
                <wp:wrapNone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418582"/>
                          <a:chOff x="0" y="0"/>
                          <a:chExt cx="6492240" cy="2418582"/>
                        </a:xfrm>
                      </wpg:grpSpPr>
                      <wpg:grpSp>
                        <wpg:cNvPr id="557" name="Group 557"/>
                        <wpg:cNvGrpSpPr/>
                        <wpg:grpSpPr>
                          <a:xfrm>
                            <a:off x="0" y="0"/>
                            <a:ext cx="6492240" cy="465859"/>
                            <a:chOff x="0" y="0"/>
                            <a:chExt cx="6492240" cy="465287"/>
                          </a:xfrm>
                        </wpg:grpSpPr>
                        <wps:wsp>
                          <wps:cNvPr id="558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457200" cy="347046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5D1D" w:rsidRPr="00440A31" w:rsidRDefault="008A5D1D" w:rsidP="008A5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8"/>
                        <wpg:cNvGrpSpPr>
                          <a:grpSpLocks/>
                        </wpg:cNvGrpSpPr>
                        <wpg:grpSpPr bwMode="auto">
                          <a:xfrm>
                            <a:off x="1363717" y="197069"/>
                            <a:ext cx="3803015" cy="1957705"/>
                            <a:chOff x="3345" y="6490"/>
                            <a:chExt cx="5989" cy="3083"/>
                          </a:xfrm>
                        </wpg:grpSpPr>
                        <pic:pic xmlns:pic="http://schemas.openxmlformats.org/drawingml/2006/picture">
                          <pic:nvPicPr>
                            <pic:cNvPr id="569" name="Picture 108" descr="Floor loa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6490"/>
                              <a:ext cx="5989" cy="3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0" name="AutoShape 109"/>
                          <wps:cNvSpPr>
                            <a:spLocks noChangeArrowheads="1"/>
                          </wps:cNvSpPr>
                          <wps:spPr bwMode="auto">
                            <a:xfrm rot="-2850911">
                              <a:off x="4385" y="8355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110"/>
                          <wps:cNvSpPr>
                            <a:spLocks noChangeArrowheads="1"/>
                          </wps:cNvSpPr>
                          <wps:spPr bwMode="auto">
                            <a:xfrm rot="-3629750">
                              <a:off x="5784" y="8448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111"/>
                          <wps:cNvSpPr>
                            <a:spLocks noChangeArrowheads="1"/>
                          </wps:cNvSpPr>
                          <wps:spPr bwMode="auto">
                            <a:xfrm rot="-3863241">
                              <a:off x="6997" y="8605"/>
                              <a:ext cx="588" cy="265"/>
                            </a:xfrm>
                            <a:prstGeom prst="stripedRightArrow">
                              <a:avLst>
                                <a:gd name="adj1" fmla="val 50000"/>
                                <a:gd name="adj2" fmla="val 55472"/>
                              </a:avLst>
                            </a:prstGeom>
                            <a:solidFill>
                              <a:srgbClr val="BFBFB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59421" y="2301765"/>
                            <a:ext cx="1610795" cy="116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D1D" w:rsidRDefault="008A5D1D" w:rsidP="008A5D1D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replace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92243" id="Group 574" o:spid="_x0000_s1244" style="position:absolute;margin-left:-256.95pt;margin-top:202.3pt;width:511.2pt;height:190.45pt;z-index:251887616" coordsize="64922,2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">
                <v:group id="Group 557" o:spid="_x0000_s1245" style="position:absolute;width:64922;height:4658" coordsize="64922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line id="Line 3" o:spid="_x0000_s124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p3cEAAADc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CjS2nQmHQG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yqndwQAAANwAAAAPAAAAAAAAAAAAAAAA&#10;AKECAABkcnMvZG93bnJldi54bWxQSwUGAAAAAAQABAD5AAAAjwMAAAAA&#10;" strokeweight="3pt"/>
                  <v:shape id="Text Box 559" o:spid="_x0000_s1247" type="#_x0000_t202" style="position:absolute;left:394;top:1182;width:4572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eRMQA&#10;AADcAAAADwAAAGRycy9kb3ducmV2LnhtbESPzWrDMBCE74W8g9hALyaR3ZKmdSKbYAjprTQJPS/W&#10;1jaxVsaSf/L2VaHQ4zAz3zD7fDatGKl3jWUFyToGQVxa3XCl4Ho5rl5BOI+ssbVMCu7kIM8WD3tM&#10;tZ34k8azr0SAsEtRQe19l0rpypoMurXtiIP3bXuDPsi+krrHKcBNK5/i+EUabDgs1NhRUVN5Ow8m&#10;UKbtKUpOz1/tLRp8gR9RId2g1ONyPuxAeJr9f/iv/a4VbDZv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nkTEAAAA3AAAAA8AAAAAAAAAAAAAAAAAmAIAAGRycy9k&#10;b3ducmV2LnhtbFBLBQYAAAAABAAEAPUAAACJAwAAAAA=&#10;" fillcolor="#bfbfbf">
                    <v:textbox>
                      <w:txbxContent>
                        <w:p w:rsidR="008A5D1D" w:rsidRPr="00440A31" w:rsidRDefault="008A5D1D" w:rsidP="008A5D1D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 568" o:spid="_x0000_s1248" style="position:absolute;left:13637;top:1970;width:38030;height:19577" coordorigin="3345,6490" coordsize="5989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Picture 108" o:spid="_x0000_s1249" type="#_x0000_t75" alt="Floor load" style="position:absolute;left:3345;top:6490;width:598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b1vAAAAA3AAAAA8AAABkcnMvZG93bnJldi54bWxEj80KwjAQhO+C7xBW8CKaKihajaKC4MGL&#10;P4jelmZti82mNFHr2xtB8DjMzDfMbFGbQjypcrllBf1eBII4sTrnVMHpuOmOQTiPrLGwTAre5GAx&#10;bzZmGGv74j09Dz4VAcIuRgWZ92UspUsyMuh6tiQO3s1WBn2QVSp1ha8AN4UcRNFIGsw5LGRY0jqj&#10;5H54GAXn1RHxUuN1tXtvc5p0OlzeSal2q15OQXiq/T/8a2+1guFoAt8z4QjI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/pvW8AAAADcAAAADwAAAAAAAAAAAAAAAACfAgAA&#10;ZHJzL2Rvd25yZXYueG1sUEsFBgAAAAAEAAQA9wAAAIwDAAAAAA==&#10;">
                    <v:imagedata r:id="rId53" o:title="Floor load"/>
                  </v:shape>
                  <v:shape id="AutoShape 109" o:spid="_x0000_s1250" type="#_x0000_t93" style="position:absolute;left:4385;top:8355;width:588;height:265;rotation:-31139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AQsAA&#10;AADcAAAADwAAAGRycy9kb3ducmV2LnhtbERPTYvCMBC9C/6HMMLeNFVZK9Uo4rqseLMKvY7N2Bab&#10;SWmy2t1fbw6Cx8f7Xq47U4s7ta6yrGA8ikAQ51ZXXCg4n76HcxDOI2usLZOCP3KwXvV7S0y0ffCR&#10;7qkvRAhhl6CC0vsmkdLlJRl0I9sQB+5qW4M+wLaQusVHCDe1nETRTBqsODSU2NC2pPyW/hoFMX3R&#10;4T+72FgeJuPdTz3VmcyU+hh0mwUIT51/i1/uvVbwGYf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BAQsAAAADcAAAADwAAAAAAAAAAAAAAAACYAgAAZHJzL2Rvd25y&#10;ZXYueG1sUEsFBgAAAAAEAAQA9QAAAIUDAAAAAA==&#10;" fillcolor="#bfbfbf"/>
                  <v:shape id="AutoShape 110" o:spid="_x0000_s1251" type="#_x0000_t93" style="position:absolute;left:5784;top:8448;width:588;height:265;rotation:-39646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PUMMA&#10;AADcAAAADwAAAGRycy9kb3ducmV2LnhtbESPT4vCMBTE7wt+h/CEva2pwupSTYsKRW/iH1i8PZtn&#10;W2xeSpNq/fZmYcHjMDO/YRZpb2pxp9ZVlhWMRxEI4tzqigsFp2P29QPCeWSNtWVS8CQHaTL4WGCs&#10;7YP3dD/4QgQIuxgVlN43sZQuL8mgG9mGOHhX2xr0QbaF1C0+AtzUchJFU2mw4rBQYkPrkvLboTMK&#10;zqtdh0/7Ky+NtOdVt882eMyU+hz2yzkIT71/h//bW63gezaG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PUMMAAADcAAAADwAAAAAAAAAAAAAAAACYAgAAZHJzL2Rv&#10;d25yZXYueG1sUEsFBgAAAAAEAAQA9QAAAIgDAAAAAA==&#10;" fillcolor="#bfbfbf"/>
                  <v:shape id="AutoShape 111" o:spid="_x0000_s1252" type="#_x0000_t93" style="position:absolute;left:6997;top:8605;width:588;height:265;rotation:-42196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jD8MA&#10;AADcAAAADwAAAGRycy9kb3ducmV2LnhtbESPQWuDQBSE74X+h+UVeqtrBKOYbEIINOSaWPD6cF/U&#10;xH1r3Y2x/z5bKPQ4zMw3zHo7m15MNLrOsoJFFIMgrq3uuFHwVX5+5CCcR9bYWyYFP+Rgu3l9WWOh&#10;7YNPNJ19IwKEXYEKWu+HQkpXt2TQRXYgDt7FjgZ9kGMj9YiPADe9TOJ4KQ12HBZaHGjfUn07342C&#10;a17icl/dDlhVh+Q6UfqdZoNS72/zbgXC0+z/w3/to1aQZgn8ng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jD8MAAADcAAAADwAAAAAAAAAAAAAAAACYAgAAZHJzL2Rv&#10;d25yZXYueG1sUEsFBgAAAAAEAAQA9QAAAIgDAAAAAA==&#10;" fillcolor="#bfbfbf"/>
                </v:group>
                <v:shape id="Text Box 99" o:spid="_x0000_s1253" type="#_x0000_t202" style="position:absolute;left:24594;top:23017;width:161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NuMQA&#10;AADcAAAADwAAAGRycy9kb3ducmV2LnhtbESPW4vCMBSE3wX/QziCb9vU6y5do3hb6JN4+wGH5tiW&#10;bU5KE7X66zfCgo/DzHzDzBatqcSNGldaVjCIYhDEmdUl5wrOp5+PLxDOI2usLJOCBzlYzLudGSba&#10;3vlAt6PPRYCwS1BB4X2dSOmyggy6yNbEwbvYxqAPssmlbvAe4KaSwzieSoMlh4UCa1oXlP0er0bB&#10;aLzH/LzaVZuVP6VynD4Hl+1TqX6vXX6D8NT6d/i/nWoFk88R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DbjEAAAA3AAAAA8AAAAAAAAAAAAAAAAAmAIAAGRycy9k&#10;b3ducmV2LnhtbFBLBQYAAAAABAAEAPUAAACJAwAAAAA=&#10;" stroked="f">
                  <v:textbox style="mso-fit-shape-to-text:t" inset="0,0,0,0">
                    <w:txbxContent>
                      <w:p w:rsidR="008A5D1D" w:rsidRDefault="008A5D1D" w:rsidP="008A5D1D">
                        <w:pPr>
                          <w:pStyle w:val="Fig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replace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6F39AE7" wp14:editId="1A8A55D4">
                <wp:simplePos x="0" y="0"/>
                <wp:positionH relativeFrom="column">
                  <wp:posOffset>-3263265</wp:posOffset>
                </wp:positionH>
                <wp:positionV relativeFrom="paragraph">
                  <wp:posOffset>5283135</wp:posOffset>
                </wp:positionV>
                <wp:extent cx="6492240" cy="2641053"/>
                <wp:effectExtent l="0" t="19050" r="22860" b="26035"/>
                <wp:wrapNone/>
                <wp:docPr id="585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641053"/>
                          <a:chOff x="0" y="0"/>
                          <a:chExt cx="6492240" cy="2641053"/>
                        </a:xfrm>
                      </wpg:grpSpPr>
                      <wpg:grpSp>
                        <wpg:cNvPr id="560" name="Group 560"/>
                        <wpg:cNvGrpSpPr/>
                        <wpg:grpSpPr>
                          <a:xfrm>
                            <a:off x="0" y="0"/>
                            <a:ext cx="6492240" cy="457720"/>
                            <a:chOff x="0" y="0"/>
                            <a:chExt cx="6492240" cy="458171"/>
                          </a:xfrm>
                        </wpg:grpSpPr>
                        <wps:wsp>
                          <wps:cNvPr id="561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110357"/>
                              <a:ext cx="457200" cy="34781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5D1D" w:rsidRPr="00440A31" w:rsidRDefault="008A5D1D" w:rsidP="008A5D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5"/>
                        <wpg:cNvGrpSpPr>
                          <a:grpSpLocks/>
                        </wpg:cNvGrpSpPr>
                        <wpg:grpSpPr bwMode="auto">
                          <a:xfrm>
                            <a:off x="94593" y="536028"/>
                            <a:ext cx="6339205" cy="2105025"/>
                            <a:chOff x="1237" y="11313"/>
                            <a:chExt cx="9983" cy="3315"/>
                          </a:xfrm>
                        </wpg:grpSpPr>
                        <pic:pic xmlns:pic="http://schemas.openxmlformats.org/drawingml/2006/picture">
                          <pic:nvPicPr>
                            <pic:cNvPr id="576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0" y="11780"/>
                              <a:ext cx="4298" cy="2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7" name="AutoShape 114"/>
                          <wps:cNvSpPr>
                            <a:spLocks noChangeArrowheads="1"/>
                          </wps:cNvSpPr>
                          <wps:spPr bwMode="auto">
                            <a:xfrm rot="57515054">
                              <a:off x="7992" y="11311"/>
                              <a:ext cx="339" cy="156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115"/>
                          <wps:cNvSpPr>
                            <a:spLocks noChangeArrowheads="1"/>
                          </wps:cNvSpPr>
                          <wps:spPr bwMode="auto">
                            <a:xfrm rot="6964087" flipH="1">
                              <a:off x="4091" y="11525"/>
                              <a:ext cx="321" cy="1354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116"/>
                          <wps:cNvSpPr>
                            <a:spLocks noChangeArrowheads="1"/>
                          </wps:cNvSpPr>
                          <wps:spPr bwMode="auto">
                            <a:xfrm rot="14629557">
                              <a:off x="7064" y="12032"/>
                              <a:ext cx="391" cy="691"/>
                            </a:xfrm>
                            <a:prstGeom prst="curvedLeftArrow">
                              <a:avLst>
                                <a:gd name="adj1" fmla="val 35345"/>
                                <a:gd name="adj2" fmla="val 70691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117"/>
                          <wps:cNvSpPr>
                            <a:spLocks noChangeArrowheads="1"/>
                          </wps:cNvSpPr>
                          <wps:spPr bwMode="auto">
                            <a:xfrm rot="6970443" flipH="1">
                              <a:off x="4967" y="11990"/>
                              <a:ext cx="391" cy="691"/>
                            </a:xfrm>
                            <a:prstGeom prst="curvedLeftArrow">
                              <a:avLst>
                                <a:gd name="adj1" fmla="val 35345"/>
                                <a:gd name="adj2" fmla="val 70691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7" y="11313"/>
                              <a:ext cx="2483" cy="3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7" y="11313"/>
                              <a:ext cx="2483" cy="3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120" descr="20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2" y="11448"/>
                              <a:ext cx="2027" cy="3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121" descr="20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8" y="11448"/>
                              <a:ext cx="2032" cy="3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F39AE7" id="Group 585" o:spid="_x0000_s1254" style="position:absolute;margin-left:-256.95pt;margin-top:416pt;width:511.2pt;height:207.95pt;z-index:251888640" coordsize="64922,26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B2hhJtzhAAAc4QAABUAAABkcnMvbWVkaWEv&#10;aW1hZ2UzLmpwZWf/2P/gABBKRklGAAEBAQDcANwAAP/bAEMAAgEBAgEBAgICAgICAgIDBQMDAwMD&#10;BgQEAwUHBgcHBwYHBwgJCwkICAoIBwcKDQoKCwwMDAwHCQ4PDQwOCwwMDP/AAAsIAc4BNw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">
                <v:group id="Group 560" o:spid="_x0000_s1255" style="position:absolute;width:64922;height:4577" coordsize="64922,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line id="Line 3" o:spid="_x0000_s125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K/cIAAADcAAAADwAAAGRycy9kb3ducmV2LnhtbESPQYvCMBSE78L+h/AWvGmqokjXKLuC&#10;4GEvVpE9PpJnW2xeShK17q83guBxmJlvmMWqs424kg+1YwWjYQaCWDtTc6ngsN8M5iBCRDbYOCYF&#10;dwqwWn70Fpgbd+MdXYtYigThkKOCKsY2lzLoiiyGoWuJk3dy3mJM0pfSeLwluG3kOMtm0mLNaaHC&#10;ltYV6XNxsQqKrT65/4k/H/9+frXeoN9h7ZXqf3bfXyAidfEdfrW3RsF0NoLn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zK/cIAAADcAAAADwAAAAAAAAAAAAAA&#10;AAChAgAAZHJzL2Rvd25yZXYueG1sUEsFBgAAAAAEAAQA+QAAAJADAAAAAA==&#10;" strokeweight="3pt"/>
                  <v:shape id="Text Box 562" o:spid="_x0000_s1257" type="#_x0000_t202" style="position:absolute;left:157;top:1103;width:4572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GiMMA&#10;AADcAAAADwAAAGRycy9kb3ducmV2LnhtbESPQWuDQBSE74X+h+UVepFkTULTYF2lCCW9lZjQ88N9&#10;VdF9K+4a7b/vBgo5DjPzDZPmi+nFlUbXWlawWccgiCurW64VXM4fqwMI55E19pZJwS85yLPHhxQT&#10;bWc+0bX0tQgQdgkqaLwfEild1ZBBt7YDcfB+7GjQBznWUo84B7jp5TaO99Jgy2GhwYGKhqqunEyg&#10;zK/HaHPcffddNPkCv6JCukmp56fl/Q2Ep8Xfw//tT63gZb+F2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GiMMAAADcAAAADwAAAAAAAAAAAAAAAACYAgAAZHJzL2Rv&#10;d25yZXYueG1sUEsFBgAAAAAEAAQA9QAAAIgDAAAAAA==&#10;" fillcolor="#bfbfbf">
                    <v:textbox>
                      <w:txbxContent>
                        <w:p w:rsidR="008A5D1D" w:rsidRPr="00440A31" w:rsidRDefault="008A5D1D" w:rsidP="008A5D1D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 575" o:spid="_x0000_s1258" style="position:absolute;left:945;top:5360;width:63392;height:21050" coordorigin="1237,11313" coordsize="9983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Picture 113" o:spid="_x0000_s1259" type="#_x0000_t75" style="position:absolute;left:4020;top:11780;width:4298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JAnCAAAA3AAAAA8AAABkcnMvZG93bnJldi54bWxEj9GKwjAURN8X/IdwBd/WVGVVaqPsCsr6&#10;qPUDLs21LW1uahPb+vdmYcHHYWbOMMluMLXoqHWlZQWzaQSCOLO65FzBNT18rkE4j6yxtkwKnuRg&#10;tx19JBhr2/OZuovPRYCwi1FB4X0TS+myggy6qW2Ig3ezrUEfZJtL3WIf4KaW8yhaSoMlh4UCG9oX&#10;lFWXh1FQ6TS6H7N+OP247tg16eJsU1ZqMh6+NyA8Df4d/m//agVfqyX8nQlH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CQJwgAAANwAAAAPAAAAAAAAAAAAAAAAAJ8C&#10;AABkcnMvZG93bnJldi54bWxQSwUGAAAAAAQABAD3AAAAjgMAAAAA&#10;">
                    <v:imagedata r:id="rId104" o:title=""/>
                  </v:shape>
                  <v:shape id="AutoShape 114" o:spid="_x0000_s1260" type="#_x0000_t6" style="position:absolute;left:7992;top:11311;width:339;height:1560;rotation:-7957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zH8MA&#10;AADcAAAADwAAAGRycy9kb3ducmV2LnhtbESPQWvCQBSE70L/w/KE3nRji0ZS11BaKjkV1Hh/ZF+T&#10;YPZturtN0n/fFQoeh5n5htnlk+nEQM63lhWslgkI4srqlmsF5fljsQXhA7LGzjIp+CUP+f5htsNM&#10;25GPNJxCLSKEfYYKmhD6TEpfNWTQL21PHL0v6wyGKF0ttcMxwk0nn5JkIw22HBca7Omtoep6+jEK&#10;Dkl7vHRn+rwW3r0Xzwcav0tS6nE+vb6ACDSFe/i/XWgF6zSF2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izH8MAAADcAAAADwAAAAAAAAAAAAAAAACYAgAAZHJzL2Rv&#10;d25yZXYueG1sUEsFBgAAAAAEAAQA9QAAAIgDAAAAAA==&#10;" fillcolor="black"/>
                  <v:shape id="AutoShape 115" o:spid="_x0000_s1261" type="#_x0000_t6" style="position:absolute;left:4091;top:11525;width:321;height:1354;rotation:-760664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9g7sQA&#10;AADcAAAADwAAAGRycy9kb3ducmV2LnhtbERPz2vCMBS+C/sfwhvsIpo60LnOKHMoDMSDnQ69PZq3&#10;pqx56ZpYu//eHASPH9/v2aKzlWip8aVjBaNhAoI4d7rkQsH+az2YgvABWWPlmBT8k4fF/KE3w1S7&#10;C++ozUIhYgj7FBWYEOpUSp8bsuiHriaO3I9rLIYIm0LqBi8x3FbyOUkm0mLJscFgTR+G8t/sbBX4&#10;1+XhrzDbzWT1ve5ok8jTsd8q9fTYvb+BCNSFu/jm/tQKxi9xbTw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YO7EAAAA3AAAAA8AAAAAAAAAAAAAAAAAmAIAAGRycy9k&#10;b3ducmV2LnhtbFBLBQYAAAAABAAEAPUAAACJAwAAAAA=&#10;" fillcolor="black"/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AutoShape 116" o:spid="_x0000_s1262" type="#_x0000_t103" style="position:absolute;left:7064;top:12032;width:391;height:691;rotation:-76135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4eMYA&#10;AADcAAAADwAAAGRycy9kb3ducmV2LnhtbESPW2sCMRSE34X+h3AKvmm2Yr1sjVJEQYo+eEHt22Fz&#10;urt0c7IkUdd/bwpCH4eZ+YaZzBpTiSs5X1pW8NZNQBBnVpecKzjsl50RCB+QNVaWScGdPMymL60J&#10;ptreeEvXXchFhLBPUUERQp1K6bOCDPqurYmj92OdwRCly6V2eItwU8lekgykwZLjQoE1zQvKfncX&#10;o6Cf8Jk2w9Nidf82uHHrw/n4tVCq/dp8foAI1IT/8LO90greh2P4Ox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g4eMYAAADcAAAADwAAAAAAAAAAAAAAAACYAgAAZHJz&#10;L2Rvd25yZXYueG1sUEsFBgAAAAAEAAQA9QAAAIsDAAAAAA==&#10;"/>
                  <v:shape id="AutoShape 117" o:spid="_x0000_s1263" type="#_x0000_t103" style="position:absolute;left:4967;top:11990;width:391;height:691;rotation:-7613583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y7r8A&#10;AADcAAAADwAAAGRycy9kb3ducmV2LnhtbERP3UrDMBS+F3yHcATv1nQDZeuWliEMBFFYtwc4NGdN&#10;WXJSktjWtzcXgpcf3/+hWZwVE4U4eFawLkoQxJ3XA/cKrpfTagsiJmSN1jMp+KEITf34cMBK+5nP&#10;NLWpFzmEY4UKTEpjJWXsDDmMhR+JM3fzwWHKMPRSB5xzuLNyU5av0uHAucHgSG+Gunv77RS0+mNH&#10;HOZypKv7mtafdkZjlXp+Wo57EImW9C/+c79rBS/bPD+fyUdA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LLuvwAAANwAAAAPAAAAAAAAAAAAAAAAAJgCAABkcnMvZG93bnJl&#10;di54bWxQSwUGAAAAAAQABAD1AAAAhAMAAAAA&#10;"/>
                  <v:rect id="Rectangle 118" o:spid="_x0000_s1264" style="position:absolute;left:1237;top:11313;width:248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1SsUA&#10;AADcAAAADwAAAGRycy9kb3ducmV2LnhtbESPQWvCQBSE7wX/w/KE3pqNlor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3VKxQAAANwAAAAPAAAAAAAAAAAAAAAAAJgCAABkcnMv&#10;ZG93bnJldi54bWxQSwUGAAAAAAQABAD1AAAAigMAAAAA&#10;"/>
                  <v:rect id="Rectangle 119" o:spid="_x0000_s1265" style="position:absolute;left:8737;top:11313;width:248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rP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s9xQAAANwAAAAPAAAAAAAAAAAAAAAAAJgCAABkcnMv&#10;ZG93bnJldi54bWxQSwUGAAAAAAQABAD1AAAAigMAAAAA&#10;"/>
                  <v:shape id="Picture 120" o:spid="_x0000_s1266" type="#_x0000_t75" alt="20LA" style="position:absolute;left:8942;top:11448;width:2027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9QPFAAAA3AAAAA8AAABkcnMvZG93bnJldi54bWxEj0FrwkAUhO+F/oflFXqrm7RUJbpKEAqF&#10;QrBREW+P7DMJZt+G3a1J/31XKHgcZuYbZrkeTSeu5HxrWUE6SUAQV1a3XCvY7z5e5iB8QNbYWSYF&#10;v+RhvXp8WGKm7cDfdC1DLSKEfYYKmhD6TEpfNWTQT2xPHL2zdQZDlK6W2uEQ4aaTr0kylQZbjgsN&#10;9rRpqLqUP0aBn6bbsqCNC2V3mh3N/isvDk6p56cxX4AINIZ7+L/9qRW8z9/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5fUDxQAAANwAAAAPAAAAAAAAAAAAAAAA&#10;AJ8CAABkcnMvZG93bnJldi54bWxQSwUGAAAAAAQABAD3AAAAkQMAAAAA&#10;">
                    <v:imagedata r:id="rId105" o:title="20LA"/>
                  </v:shape>
                  <v:shape id="Picture 121" o:spid="_x0000_s1267" type="#_x0000_t75" alt="20LA" style="position:absolute;left:1468;top:11448;width:2032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k8bEAAAA3AAAAA8AAABkcnMvZG93bnJldi54bWxEj0trwkAUhfdC/8NwC90EnRh8ER2lFFq6&#10;s7Wi20vmmgQzd8LMNEn/vSMUXB7O4+NsdoNpREfO15YVTCcpCOLC6ppLBcef9/EKhA/IGhvLpOCP&#10;POy2T6MN5tr2/E3dIZQijrDPUUEVQptL6YuKDPqJbYmjd7HOYIjSlVI77OO4aWSWpgtpsOZIqLCl&#10;t4qK6+HXRIg+fu3NYplMdcNF6c6nj3OSKfXyPLyuQQQawiP83/7UCuarGdzPxCM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Hk8bEAAAA3AAAAA8AAAAAAAAAAAAAAAAA&#10;nwIAAGRycy9kb3ducmV2LnhtbFBLBQYAAAAABAAEAPcAAACQAwAAAAA=&#10;">
                    <v:imagedata r:id="rId106" o:title="20LA"/>
                  </v:shape>
                </v:group>
              </v:group>
            </w:pict>
          </mc:Fallback>
        </mc:AlternateContent>
      </w:r>
      <w:r>
        <w:br w:type="page"/>
      </w:r>
    </w:p>
    <w:p w:rsidR="008A5D1D" w:rsidRDefault="008A5D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-3216166</wp:posOffset>
                </wp:positionH>
                <wp:positionV relativeFrom="paragraph">
                  <wp:posOffset>145743</wp:posOffset>
                </wp:positionV>
                <wp:extent cx="6409318" cy="2687802"/>
                <wp:effectExtent l="0" t="0" r="10795" b="17780"/>
                <wp:wrapNone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318" cy="2687802"/>
                          <a:chOff x="0" y="0"/>
                          <a:chExt cx="6409318" cy="2687802"/>
                        </a:xfrm>
                      </wpg:grpSpPr>
                      <wps:wsp>
                        <wps:cNvPr id="587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D1D" w:rsidRPr="00440A31" w:rsidRDefault="008A5D1D" w:rsidP="008A5D1D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1" name="Group 591"/>
                        <wpg:cNvGrpSpPr>
                          <a:grpSpLocks/>
                        </wpg:cNvGrpSpPr>
                        <wpg:grpSpPr bwMode="auto">
                          <a:xfrm>
                            <a:off x="7883" y="433552"/>
                            <a:ext cx="6401435" cy="2254250"/>
                            <a:chOff x="1179" y="2683"/>
                            <a:chExt cx="10081" cy="3550"/>
                          </a:xfrm>
                        </wpg:grpSpPr>
                        <pic:pic xmlns:pic="http://schemas.openxmlformats.org/drawingml/2006/picture">
                          <pic:nvPicPr>
                            <pic:cNvPr id="592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1" y="4225"/>
                              <a:ext cx="4547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3" name="AutoShape 124"/>
                          <wps:cNvSpPr>
                            <a:spLocks noChangeArrowheads="1"/>
                          </wps:cNvSpPr>
                          <wps:spPr bwMode="auto">
                            <a:xfrm rot="78263723">
                              <a:off x="8183" y="2918"/>
                              <a:ext cx="339" cy="156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7" y="2683"/>
                              <a:ext cx="2483" cy="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AutoShape 126"/>
                          <wps:cNvSpPr>
                            <a:spLocks noChangeArrowheads="1"/>
                          </wps:cNvSpPr>
                          <wps:spPr bwMode="auto">
                            <a:xfrm rot="8136277" flipH="1">
                              <a:off x="3810" y="2918"/>
                              <a:ext cx="339" cy="156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Rectangle 12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179" y="2683"/>
                              <a:ext cx="2483" cy="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128" descr="21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7" y="2918"/>
                              <a:ext cx="2096" cy="3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8" name="Picture 129" descr="21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6" y="2888"/>
                              <a:ext cx="2084" cy="3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99" o:spid="_x0000_s1268" style="position:absolute;margin-left:-253.25pt;margin-top:11.5pt;width:504.65pt;height:211.65pt;z-index:251894784" coordsize="64093,2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hitRICMoA&#10;AAjKAAAVAAAAZHJzL21lZGlhL2ltYWdlMy5qcGVn/9j/4AAQSkZJRgABAQEA3ADcAAD/2wBDAAIB&#10;AQIBAQICAgICAgICAwUDAwMDAwYEBAMFBwYHBwcGBwcICQsJCAgKCAcHCg0KCgsMDAwMBwkODw0M&#10;DgsMDAz/wAALCAHkAT4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">
                <v:shape id="Text Box 587" o:spid="_x0000_s1269" type="#_x0000_t202" style="position:absolute;width:4572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D6sIA&#10;AADcAAAADwAAAGRycy9kb3ducmV2LnhtbESPQYvCMBSE78L+h/AWvBRNVVyla5SlIHoTu8ueH82z&#10;LTYvpUlt/fdGEDwOM/MNs9kNphY3al1lWcFsGoMgzq2uuFDw97ufrEE4j6yxtkwK7uRgt/0YbTDR&#10;tucz3TJfiABhl6CC0vsmkdLlJRl0U9sQB+9iW4M+yLaQusU+wE0t53H8JQ1WHBZKbCgtKb9mnQmU&#10;fnWIZofFf32NOp/iKUql65Qafw4/3yA8Df4dfrWPWsFyvYLnmXA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YPqwgAAANwAAAAPAAAAAAAAAAAAAAAAAJgCAABkcnMvZG93&#10;bnJldi54bWxQSwUGAAAAAAQABAD1AAAAhwMAAAAA&#10;" fillcolor="#bfbfbf">
                  <v:textbox>
                    <w:txbxContent>
                      <w:p w:rsidR="008A5D1D" w:rsidRPr="00440A31" w:rsidRDefault="008A5D1D" w:rsidP="008A5D1D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15</w:t>
                        </w:r>
                      </w:p>
                    </w:txbxContent>
                  </v:textbox>
                </v:shape>
                <v:group id="Group 591" o:spid="_x0000_s1270" style="position:absolute;left:78;top:4335;width:64015;height:22543" coordorigin="1179,2683" coordsize="10081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Picture 123" o:spid="_x0000_s1271" type="#_x0000_t75" style="position:absolute;left:3891;top:4225;width:4547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A9bGAAAA3AAAAA8AAABkcnMvZG93bnJldi54bWxEj0FrwkAUhO+F/oflFXqrGxdaNHWVailY&#10;RaTaQo+P7DOJZt+G7JrEf+8KhR6HmfmGmcx6W4mWGl861jAcJCCIM2dKzjV87z+eRiB8QDZYOSYN&#10;F/Iwm97fTTA1ruMvanchFxHCPkUNRQh1KqXPCrLoB64mjt7BNRZDlE0uTYNdhNtKqiR5kRZLjgsF&#10;1rQoKDvtzlbDoVW/x+Hn8X2xDfNuv9oot/5RWj8+9G+vIAL14T/8114aDc9jBbcz8Qj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kD1sYAAADcAAAADwAAAAAAAAAAAAAA&#10;AACfAgAAZHJzL2Rvd25yZXYueG1sUEsFBgAAAAAEAAQA9wAAAJIDAAAAAA==&#10;">
                    <v:imagedata r:id="rId110" o:title=""/>
                  </v:shape>
                  <v:shape id="AutoShape 124" o:spid="_x0000_s1272" type="#_x0000_t6" style="position:absolute;left:8183;top:2918;width:339;height:1560;rotation:-88869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gIMQA&#10;AADcAAAADwAAAGRycy9kb3ducmV2LnhtbESP0WrCQBRE3wv+w3KFvunG1opGV7GFglCoGv2AS/aa&#10;rMneDdlV49+7BaGPw8ycYRarztbiSq03jhWMhgkI4txpw4WC4+F7MAXhA7LG2jEpuJOH1bL3ssBU&#10;uxvv6ZqFQkQI+xQVlCE0qZQ+L8miH7qGOHon11oMUbaF1C3eItzW8i1JJtKi4bhQYkNfJeVVdrEK&#10;Zp+VuVS/+FPvu9N5a+Q426FT6rXfrecgAnXhP/xsb7SCj9k7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YCDEAAAA3AAAAA8AAAAAAAAAAAAAAAAAmAIAAGRycy9k&#10;b3ducmV2LnhtbFBLBQYAAAAABAAEAPUAAACJAwAAAAA=&#10;" fillcolor="black"/>
                  <v:rect id="Rectangle 125" o:spid="_x0000_s1273" style="position:absolute;left:8777;top:2683;width:2483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AD8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o8k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QA/EAAAA3AAAAA8AAAAAAAAAAAAAAAAAmAIAAGRycy9k&#10;b3ducmV2LnhtbFBLBQYAAAAABAAEAPUAAACJAwAAAAA=&#10;"/>
                  <v:shape id="AutoShape 126" o:spid="_x0000_s1274" type="#_x0000_t6" style="position:absolute;left:3810;top:2918;width:339;height:1560;rotation:-888698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DysUA&#10;AADcAAAADwAAAGRycy9kb3ducmV2LnhtbESP3WrCQBSE74W+w3IK3ummitKkrlIK/hSR0lTvD9lj&#10;EsyeXbKrxrd3C4KXw8x8w8wWnWnEhVpfW1bwNkxAEBdW11wq2P8tB+8gfEDW2FgmBTfysJi/9GaY&#10;aXvlX7rkoRQRwj5DBVUILpPSFxUZ9EPriKN3tK3BEGVbSt3iNcJNI0dJMpUGa44LFTr6qqg45Wej&#10;4Ge7bnaps3l+KutuPD6uDu57pFT/tfv8ABGoC8/wo73RCibpBP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oPKxQAAANwAAAAPAAAAAAAAAAAAAAAAAJgCAABkcnMv&#10;ZG93bnJldi54bWxQSwUGAAAAAAQABAD1AAAAigMAAAAA&#10;" fillcolor="black"/>
                  <v:rect id="Rectangle 127" o:spid="_x0000_s1275" style="position:absolute;left:1179;top:2683;width:2483;height:35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VGcUA&#10;AADcAAAADwAAAGRycy9kb3ducmV2LnhtbESPQWvCQBSE70L/w/IKvZlNbZQ2dZVSKMSLoBZyfWZf&#10;k9Ds27C7jcm/7wqCx2FmvmHW29F0YiDnW8sKnpMUBHFldcu1gu/T1/wVhA/IGjvLpGAiD9vNw2yN&#10;ubYXPtBwDLWIEPY5KmhC6HMpfdWQQZ/Ynjh6P9YZDFG6WmqHlwg3nVyk6UoabDkuNNjTZ0PV7/HP&#10;KCj6/XnnFmbaZ+dMTmP14oeyVOrpcfx4BxFoDPfwrV1oBcu3FV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hUZxQAAANwAAAAPAAAAAAAAAAAAAAAAAJgCAABkcnMv&#10;ZG93bnJldi54bWxQSwUGAAAAAAQABAD1AAAAigMAAAAA&#10;"/>
                  <v:shape id="Picture 128" o:spid="_x0000_s1276" type="#_x0000_t75" alt="21LA" style="position:absolute;left:9007;top:2918;width:209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YMrFAAAA3AAAAA8AAABkcnMvZG93bnJldi54bWxEj0GLwjAUhO+C/yG8BS+ypiparUYR2QXF&#10;vawK4u3RvG2LzUtpotZ/bwRhj8PMfMPMl40pxY1qV1hW0O9FIIhTqwvOFBwP358TEM4jaywtk4IH&#10;OVgu2q05Jtre+Zdue5+JAGGXoILc+yqR0qU5GXQ9WxEH78/WBn2QdSZ1jfcAN6UcRNFYGiw4LORY&#10;0Tqn9LK/GgU/cXaZdo+7U38Yu+05+tLjQ6yV6nw0qxkIT43/D7/bG61gNI3hdSYc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GDKxQAAANwAAAAPAAAAAAAAAAAAAAAA&#10;AJ8CAABkcnMvZG93bnJldi54bWxQSwUGAAAAAAQABAD3AAAAkQMAAAAA&#10;">
                    <v:imagedata r:id="rId111" o:title="21LA"/>
                  </v:shape>
                  <v:shape id="Picture 129" o:spid="_x0000_s1277" type="#_x0000_t75" alt="21LA" style="position:absolute;left:1386;top:2888;width:2084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b2jCAAAA3AAAAA8AAABkcnMvZG93bnJldi54bWxET8tqwkAU3Rf8h+EK7urEokWjo2jx0Xan&#10;RtxeMtckJHMnZMYY/95ZFLo8nPdi1ZlKtNS4wrKC0TACQZxaXXCmIDnv3qcgnEfWWFkmBU9ysFr2&#10;3hYYa/vgI7Unn4kQwi5GBbn3dSylS3My6Ia2Jg7czTYGfYBNJnWDjxBuKvkRRZ/SYMGhIceavnJK&#10;y9PdKDjsk8nvVT79pv0xVXnZlsV1nCg16HfrOQhPnf8X/7m/tYLJLKwNZ8IR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29owgAAANwAAAAPAAAAAAAAAAAAAAAAAJ8C&#10;AABkcnMvZG93bnJldi54bWxQSwUGAAAAAAQABAD3AAAAjgMAAAAA&#10;">
                    <v:imagedata r:id="rId112" o:title="21LA"/>
                  </v:shape>
                </v:group>
              </v:group>
            </w:pict>
          </mc:Fallback>
        </mc:AlternateContent>
      </w:r>
      <w:r>
        <w:br w:type="page"/>
      </w:r>
    </w:p>
    <w:p w:rsidR="004F4B84" w:rsidRDefault="004F4B84">
      <w:pPr>
        <w:ind w:right="-36"/>
        <w:sectPr w:rsidR="004F4B84">
          <w:headerReference w:type="default" r:id="rId11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7940D3" w:rsidRDefault="007940D3"/>
    <w:p w:rsidR="00164B9D" w:rsidRDefault="00164B9D" w:rsidP="00164B9D">
      <w:pPr>
        <w:pStyle w:val="CheckListTitle"/>
      </w:pPr>
      <w:r>
        <w:t>Accessory Function Checks</w:t>
      </w:r>
    </w:p>
    <w:p w:rsidR="00164B9D" w:rsidRDefault="000E130B" w:rsidP="000E130B">
      <w:pPr>
        <w:pStyle w:val="CheckList"/>
        <w:spacing w:line="240" w:lineRule="auto"/>
      </w:pPr>
      <w:r w:rsidRPr="001429CE">
        <w:t>Confirm that the net is attached properly to the anchor points in the vehicle</w:t>
      </w:r>
      <w:r>
        <w:rPr>
          <w:noProof/>
        </w:rPr>
        <w:t xml:space="preserve"> </w:t>
      </w:r>
      <w:r w:rsidR="00164B9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3BA7809C" wp14:editId="23FDA9F4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D38C2" id="AutoShape 74" o:spid="_x0000_s1026" style="position:absolute;margin-left:15.15pt;margin-top:3.7pt;width:14.4pt;height:1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" o:allowincell="f" strokeweight="1pt"/>
            </w:pict>
          </mc:Fallback>
        </mc:AlternateContent>
      </w: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1" layoutInCell="1" allowOverlap="1" wp14:anchorId="4C47EC7B" wp14:editId="7E480D5C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2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537AF" id="Line 13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Yh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1" layoutInCell="1" allowOverlap="1" wp14:anchorId="2D358B18" wp14:editId="7A25D72E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6C11" id="Line 7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>
        <w:t>Vehicle Function Checks</w:t>
      </w:r>
    </w:p>
    <w:p w:rsidR="00164B9D" w:rsidRDefault="000E130B" w:rsidP="00164B9D">
      <w:pPr>
        <w:pStyle w:val="CheckList"/>
      </w:pPr>
      <w:r w:rsidRPr="001429CE">
        <w:t xml:space="preserve">Vehicle </w:t>
      </w:r>
      <w:r>
        <w:t>trunk</w:t>
      </w:r>
      <w:r w:rsidRPr="001429CE">
        <w:t xml:space="preserve"> operation</w:t>
      </w:r>
      <w:r>
        <w:rPr>
          <w:noProof/>
        </w:rPr>
        <w:t xml:space="preserve"> </w:t>
      </w:r>
      <w:r w:rsidR="00164B9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1" layoutInCell="0" allowOverlap="1" wp14:anchorId="5616A711" wp14:editId="3E141F07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74154" id="AutoShape 78" o:spid="_x0000_s1026" style="position:absolute;margin-left:14.25pt;margin-top:8.75pt;width:14.4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  <w:rPr>
          <w:u w:val="single"/>
        </w:rPr>
      </w:pPr>
    </w:p>
    <w:p w:rsidR="00164B9D" w:rsidRDefault="00164B9D" w:rsidP="00164B9D">
      <w:pPr>
        <w:rPr>
          <w:szCs w:val="20"/>
        </w:rPr>
      </w:pPr>
    </w:p>
    <w:p w:rsidR="00164B9D" w:rsidRDefault="00164B9D" w:rsidP="00164B9D">
      <w:pPr>
        <w:pStyle w:val="CheckListTitle"/>
      </w:pPr>
      <w:r>
        <w:t>Vehicle Appearance Check</w:t>
      </w:r>
    </w:p>
    <w:p w:rsidR="00164B9D" w:rsidRDefault="00164B9D" w:rsidP="00164B9D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1" layoutInCell="0" allowOverlap="1" wp14:anchorId="1E56E005" wp14:editId="05DCDED6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D888A5" id="AutoShape 137" o:spid="_x0000_s1026" style="position:absolute;margin-left:13pt;margin-top:.7pt;width:14.4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164B9D" w:rsidRDefault="00164B9D" w:rsidP="00164B9D">
      <w:pPr>
        <w:rPr>
          <w:szCs w:val="20"/>
        </w:rPr>
      </w:pPr>
    </w:p>
    <w:p w:rsidR="00164B9D" w:rsidRDefault="00164B9D" w:rsidP="00164B9D">
      <w:pPr>
        <w:rPr>
          <w:szCs w:val="20"/>
        </w:rPr>
      </w:pPr>
      <w:r>
        <w:rPr>
          <w:szCs w:val="20"/>
        </w:rPr>
        <w:t xml:space="preserve"> </w:t>
      </w:r>
      <w:r>
        <w:rPr>
          <w:szCs w:val="20"/>
        </w:rPr>
        <w:br w:type="column"/>
      </w:r>
    </w:p>
    <w:p w:rsidR="00164B9D" w:rsidRDefault="00164B9D" w:rsidP="00164B9D">
      <w:pPr>
        <w:ind w:firstLine="720"/>
        <w:rPr>
          <w:szCs w:val="20"/>
        </w:rPr>
      </w:pPr>
    </w:p>
    <w:p w:rsidR="00164B9D" w:rsidRDefault="00164B9D" w:rsidP="00164B9D">
      <w:pPr>
        <w:ind w:firstLine="720"/>
        <w:rPr>
          <w:szCs w:val="20"/>
        </w:rPr>
      </w:pPr>
    </w:p>
    <w:p w:rsidR="00164B9D" w:rsidRDefault="000E130B" w:rsidP="000E130B">
      <w:pPr>
        <w:spacing w:before="120"/>
        <w:ind w:left="720"/>
      </w:pPr>
      <w:r w:rsidRPr="001429CE">
        <w:t>Confirm net handle is facing toward the rear of the vehicle</w:t>
      </w:r>
    </w:p>
    <w:p w:rsidR="000E130B" w:rsidRDefault="000E130B" w:rsidP="000E130B">
      <w:pPr>
        <w:spacing w:before="120"/>
        <w:ind w:left="720"/>
        <w:rPr>
          <w:szCs w:val="20"/>
        </w:rPr>
      </w:pPr>
      <w:r w:rsidRPr="001429CE">
        <w:t>Confirm upper loops at the top of the net are attached to the upper T-Anchors of the vehicle</w:t>
      </w: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0E130B" w:rsidP="000E130B">
      <w:pPr>
        <w:spacing w:before="240"/>
        <w:ind w:left="720"/>
        <w:rPr>
          <w:szCs w:val="20"/>
        </w:rPr>
      </w:pPr>
      <w:r w:rsidRPr="001429CE">
        <w:t xml:space="preserve">Confirm vehicle </w:t>
      </w:r>
      <w:r>
        <w:t>trunk</w:t>
      </w:r>
      <w:r w:rsidRPr="001429CE">
        <w:t xml:space="preserve"> opens</w:t>
      </w:r>
      <w:r>
        <w:t xml:space="preserve"> &amp; closes </w:t>
      </w:r>
      <w:r w:rsidR="003F0B3C" w:rsidRPr="001429CE">
        <w:t>without interference from</w:t>
      </w:r>
      <w:bookmarkStart w:id="0" w:name="_GoBack"/>
      <w:bookmarkEnd w:id="0"/>
      <w:r w:rsidR="003F0B3C" w:rsidRPr="001429CE">
        <w:t xml:space="preserve"> Cargo Net</w:t>
      </w: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D72D19" w:rsidRPr="00F4327A" w:rsidRDefault="00164B9D" w:rsidP="00164B9D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 w:rsidR="00D72D19">
        <w:rPr>
          <w:szCs w:val="20"/>
        </w:rPr>
        <w:t>.)</w:t>
      </w: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sectPr w:rsidR="004F4B84">
          <w:headerReference w:type="default" r:id="rId114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4F4B84" w:rsidRDefault="004F4B84"/>
    <w:sectPr w:rsidR="004F4B8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99" w:rsidRDefault="00E83499">
      <w:r>
        <w:separator/>
      </w:r>
    </w:p>
  </w:endnote>
  <w:endnote w:type="continuationSeparator" w:id="0">
    <w:p w:rsidR="00E83499" w:rsidRDefault="00E83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8B" w:rsidRDefault="001373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485" w:rsidRDefault="00173485" w:rsidP="00173485">
    <w:pPr>
      <w:pStyle w:val="Footer"/>
      <w:framePr w:w="1872" w:h="288" w:hSpace="180" w:wrap="around" w:vAnchor="text" w:hAnchor="page" w:x="5184" w:y="70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3F0B3C">
      <w:rPr>
        <w:noProof/>
      </w:rPr>
      <w:t>10</w:t>
    </w:r>
    <w:r>
      <w:fldChar w:fldCharType="end"/>
    </w:r>
    <w:r>
      <w:t xml:space="preserve"> of </w:t>
    </w:r>
    <w:r w:rsidR="00E83499">
      <w:fldChar w:fldCharType="begin"/>
    </w:r>
    <w:r w:rsidR="00E83499">
      <w:instrText xml:space="preserve"> NUMPAGES  \* MERGEFORMAT </w:instrText>
    </w:r>
    <w:r w:rsidR="00E83499">
      <w:fldChar w:fldCharType="separate"/>
    </w:r>
    <w:r w:rsidR="003F0B3C">
      <w:rPr>
        <w:noProof/>
      </w:rPr>
      <w:t>10</w:t>
    </w:r>
    <w:r w:rsidR="00E83499">
      <w:rPr>
        <w:noProof/>
      </w:rPr>
      <w:fldChar w:fldCharType="end"/>
    </w:r>
    <w:r>
      <w:t xml:space="preserve"> pages</w:t>
    </w:r>
  </w:p>
  <w:p w:rsidR="00E5305D" w:rsidRDefault="0008025B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 wp14:anchorId="769C77B9" wp14:editId="6BA9FA07">
              <wp:simplePos x="0" y="0"/>
              <wp:positionH relativeFrom="page">
                <wp:posOffset>6108065</wp:posOffset>
              </wp:positionH>
              <wp:positionV relativeFrom="paragraph">
                <wp:posOffset>73025</wp:posOffset>
              </wp:positionV>
              <wp:extent cx="1143000" cy="182880"/>
              <wp:effectExtent l="0" t="0" r="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25B" w:rsidRDefault="0008025B" w:rsidP="0008025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C77B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78" type="#_x0000_t202" style="position:absolute;margin-left:480.95pt;margin-top:5.75pt;width:90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" o:allowincell="f" filled="f" stroked="f">
              <v:textbox inset="0,0,0,0">
                <w:txbxContent>
                  <w:p w:rsidR="0008025B" w:rsidRDefault="0008025B" w:rsidP="0008025B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w:t xml:space="preserve"> </w:t>
    </w:r>
    <w:r w:rsidR="00A33E2E"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>
              <wp:simplePos x="0" y="0"/>
              <wp:positionH relativeFrom="page">
                <wp:posOffset>647700</wp:posOffset>
              </wp:positionH>
              <wp:positionV relativeFrom="paragraph">
                <wp:posOffset>22225</wp:posOffset>
              </wp:positionV>
              <wp:extent cx="1143000" cy="183515"/>
              <wp:effectExtent l="0" t="0" r="19050" b="260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3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305D" w:rsidRDefault="006400C9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5421EB">
                            <w:t xml:space="preserve">Issue: </w:t>
                          </w:r>
                          <w:r w:rsidR="0008025B">
                            <w:t xml:space="preserve">A  </w:t>
                          </w:r>
                          <w:r w:rsidR="00E5305D">
                            <w:tab/>
                          </w:r>
                          <w:r w:rsidR="005421EB">
                            <w:t>0</w:t>
                          </w:r>
                          <w:r w:rsidR="0013738B">
                            <w:t>3</w:t>
                          </w:r>
                          <w:r w:rsidR="00E5305D">
                            <w:t>/</w:t>
                          </w:r>
                          <w:r w:rsidR="0013738B">
                            <w:t>0</w:t>
                          </w:r>
                          <w:r w:rsidR="00066D44">
                            <w:t>3</w:t>
                          </w:r>
                          <w:r w:rsidR="00E5305D">
                            <w:t>/</w:t>
                          </w:r>
                          <w:r w:rsidR="0008025B">
                            <w:t>20</w:t>
                          </w:r>
                          <w:r w:rsidR="00E5305D">
                            <w:t>1</w:t>
                          </w:r>
                          <w:r w:rsidR="00066D44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9" type="#_x0000_t202" style="position:absolute;margin-left:51pt;margin-top:1.75pt;width:90pt;height:14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" o:allowincell="f" o:allowoverlap="f" strokeweight="1.25pt">
              <v:textbox inset="0,0,0,0">
                <w:txbxContent>
                  <w:p w:rsidR="00E5305D" w:rsidRDefault="006400C9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5421EB">
                      <w:t xml:space="preserve">Issue: </w:t>
                    </w:r>
                    <w:r w:rsidR="0008025B">
                      <w:t xml:space="preserve">A  </w:t>
                    </w:r>
                    <w:r w:rsidR="00E5305D">
                      <w:tab/>
                    </w:r>
                    <w:r w:rsidR="005421EB">
                      <w:t>0</w:t>
                    </w:r>
                    <w:r w:rsidR="0013738B">
                      <w:t>3</w:t>
                    </w:r>
                    <w:r w:rsidR="00E5305D">
                      <w:t>/</w:t>
                    </w:r>
                    <w:r w:rsidR="0013738B">
                      <w:t>0</w:t>
                    </w:r>
                    <w:r w:rsidR="00066D44">
                      <w:t>3</w:t>
                    </w:r>
                    <w:r w:rsidR="00E5305D">
                      <w:t>/</w:t>
                    </w:r>
                    <w:r w:rsidR="0008025B">
                      <w:t>20</w:t>
                    </w:r>
                    <w:r w:rsidR="00E5305D">
                      <w:t>1</w:t>
                    </w:r>
                    <w:r w:rsidR="00066D44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8B" w:rsidRDefault="001373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99" w:rsidRDefault="00E83499">
      <w:r>
        <w:separator/>
      </w:r>
    </w:p>
  </w:footnote>
  <w:footnote w:type="continuationSeparator" w:id="0">
    <w:p w:rsidR="00E83499" w:rsidRDefault="00E83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8B" w:rsidRDefault="001373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066D44">
    <w:pPr>
      <w:pStyle w:val="HdrLine1"/>
    </w:pPr>
    <w:r>
      <w:t>TOYOTA</w:t>
    </w:r>
    <w:r w:rsidR="00E5305D">
      <w:tab/>
    </w:r>
    <w:r w:rsidR="0063358E">
      <w:t>iA</w:t>
    </w:r>
    <w:r w:rsidR="0013738B">
      <w:t xml:space="preserve"> / </w:t>
    </w:r>
    <w:r w:rsidR="0013738B">
      <w:t>YARIS</w:t>
    </w:r>
    <w:r w:rsidR="00E5305D">
      <w:tab/>
      <w:t>201</w:t>
    </w:r>
    <w:r>
      <w:t>7</w:t>
    </w:r>
    <w:r w:rsidR="00E5305D">
      <w:t xml:space="preserve"> - </w:t>
    </w:r>
    <w:r w:rsidR="00E5305D">
      <w:tab/>
    </w:r>
    <w:r w:rsidR="0063358E">
      <w:t>CARGO NET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F1DA5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o:allowincell="f" strokeweight="2.25pt">
              <w10:anchorlock/>
            </v:line>
          </w:pict>
        </mc:Fallback>
      </mc:AlternateContent>
    </w:r>
    <w:r w:rsidR="00E5305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8B" w:rsidRDefault="0013738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066D44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E5305D">
      <w:tab/>
    </w:r>
    <w:r w:rsidR="0013738B">
      <w:t>iA / YARIS</w:t>
    </w:r>
    <w:r w:rsidR="00E5305D">
      <w:tab/>
      <w:t>201</w:t>
    </w:r>
    <w:r>
      <w:t>7</w:t>
    </w:r>
    <w:r w:rsidR="00E5305D">
      <w:t xml:space="preserve"> - </w:t>
    </w:r>
    <w:r w:rsidR="00E5305D">
      <w:tab/>
    </w:r>
    <w:r w:rsidR="0063358E">
      <w:t>CARGO NET</w:t>
    </w:r>
  </w:p>
  <w:p w:rsidR="00E5305D" w:rsidRDefault="00A33E2E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289F82D3" wp14:editId="0A6AAF46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E5694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o:allowincell="f" strokeweight="2.25pt">
              <w10:wrap anchorx="page"/>
              <w10:anchorlock/>
            </v:line>
          </w:pict>
        </mc:Fallback>
      </mc:AlternateContent>
    </w:r>
    <w:r w:rsidR="00E5305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066D44">
    <w:pPr>
      <w:pStyle w:val="HdrLine1"/>
    </w:pPr>
    <w:r>
      <w:t>TOYOTA</w:t>
    </w:r>
    <w:r w:rsidR="00E5305D">
      <w:tab/>
    </w:r>
    <w:r w:rsidR="0013738B">
      <w:t>iA / YARIS</w:t>
    </w:r>
    <w:r w:rsidR="00F0428D">
      <w:tab/>
      <w:t>201</w:t>
    </w:r>
    <w:r>
      <w:t>7</w:t>
    </w:r>
    <w:r w:rsidR="00F0428D">
      <w:t xml:space="preserve"> -</w:t>
    </w:r>
    <w:r w:rsidR="00E5305D">
      <w:tab/>
    </w:r>
    <w:r w:rsidR="0063358E">
      <w:t>CARGO NET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>
              <wp:simplePos x="0" y="0"/>
              <wp:positionH relativeFrom="column">
                <wp:posOffset>3246755</wp:posOffset>
              </wp:positionH>
              <wp:positionV relativeFrom="margin">
                <wp:align>bottom</wp:align>
              </wp:positionV>
              <wp:extent cx="0" cy="8441055"/>
              <wp:effectExtent l="19050" t="0" r="19050" b="36195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4105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DA40F0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page;mso-height-relative:page" from="255.65pt,0" to="255.65pt,6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F2nQIAAJo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" o:allowincell="f" strokeweight="2.25pt">
              <v:stroke startarrowwidth="narrow" startarrowlength="short" endarrowwidth="narrow" endarrowlength="short"/>
              <w10:wrap anchory="margin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B80768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WN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JAn&#10;tY0TAgAAKQQAAA4AAAAAAAAAAAAAAAAALgIAAGRycy9lMm9Eb2MueG1sUEsBAi0AFAAGAAgAAAAh&#10;AIYAM1bdAAAACQEAAA8AAAAAAAAAAAAAAAAAbQQAAGRycy9kb3ducmV2LnhtbFBLBQYAAAAABAAE&#10;APMAAAB3BQAAAAA=&#10;" o:allowincell="f" strokeweight="2.25pt">
              <w10:anchorlock/>
            </v:line>
          </w:pict>
        </mc:Fallback>
      </mc:AlternateContent>
    </w:r>
    <w:r w:rsidR="00E5305D">
      <w:t xml:space="preserve">Checklist - these points </w:t>
    </w:r>
    <w:r w:rsidR="00E5305D">
      <w:rPr>
        <w:b/>
      </w:rPr>
      <w:t>MUST</w:t>
    </w:r>
    <w:r w:rsidR="00E5305D">
      <w:t xml:space="preserve"> be checked to ensure a quality installation.</w:t>
    </w:r>
  </w:p>
  <w:p w:rsidR="00E5305D" w:rsidRDefault="00A33E2E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B18ED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f7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FktnjK5yAaHXwJKYZEY53/xHWHglFiCZwjMDltnQ9ESDGEhHuU3ggp&#10;o9hSoR7YLtJpGjOcloIFb4hz9rCvpEUnEuYlfrEs8DyGWX1ULKK1nLD1zfZEyKsNt0sV8KAW4HOz&#10;rgPxY5Eu1vP1PB/lk9l6lKd1Pfq4qfLRbJM9TesPdVXV2c9ALcuLVjDGVWA3DGeW/534t2dyHav7&#10;eN77kLxFjw0DssM/ko5iBv2uk7DX7LKzg8gwjzH49nbCwD/uwX584atfAA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rKZn&#10;+xICAAApBAAADgAAAAAAAAAAAAAAAAAuAgAAZHJzL2Uyb0RvYy54bWxQSwECLQAUAAYACAAAACEA&#10;D6iU3t0AAAAKAQAADwAAAAAAAAAAAAAAAABsBAAAZHJzL2Rvd25yZXYueG1sUEsFBgAAAAAEAAQA&#10;8wAAAHYFAAAAAA==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66F689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PM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AR5VPM&#10;EgIAACkEAAAOAAAAAAAAAAAAAAAAAC4CAABkcnMvZTJvRG9jLnhtbFBLAQItABQABgAIAAAAIQC2&#10;kHEv3AAAAAgBAAAPAAAAAAAAAAAAAAAAAGwEAABkcnMvZG93bnJldi54bWxQSwUGAAAAAAQABADz&#10;AAAAdQUAAAAA&#10;" o:allowincell="f" strokeweight="1.5pt"/>
          </w:pict>
        </mc:Fallback>
      </mc:AlternateContent>
    </w:r>
    <w:r w:rsidR="00E5305D">
      <w:tab/>
      <w:t>Check:</w:t>
    </w:r>
    <w:r w:rsidR="00E5305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90B02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4B0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023A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224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487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44F0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403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3E79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4CFF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16A62050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2974C0BC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8078FE42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E1062C5E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6A1C1B7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1722C76A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A7226E94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A2C866CA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EBEC6198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7C5081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526D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887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A4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42B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521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05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8E0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525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11F4"/>
    <w:rsid w:val="00042C2F"/>
    <w:rsid w:val="00045D8D"/>
    <w:rsid w:val="00050D62"/>
    <w:rsid w:val="00066D44"/>
    <w:rsid w:val="0008025B"/>
    <w:rsid w:val="00086AD4"/>
    <w:rsid w:val="0009122C"/>
    <w:rsid w:val="000A4EC5"/>
    <w:rsid w:val="000E130B"/>
    <w:rsid w:val="00111C11"/>
    <w:rsid w:val="0013738B"/>
    <w:rsid w:val="001576A7"/>
    <w:rsid w:val="00164B9D"/>
    <w:rsid w:val="00173485"/>
    <w:rsid w:val="001915CD"/>
    <w:rsid w:val="001A1EDB"/>
    <w:rsid w:val="001C4647"/>
    <w:rsid w:val="001E0CCA"/>
    <w:rsid w:val="001E4AB4"/>
    <w:rsid w:val="00211764"/>
    <w:rsid w:val="00242EA7"/>
    <w:rsid w:val="002747DA"/>
    <w:rsid w:val="002947EC"/>
    <w:rsid w:val="002976D4"/>
    <w:rsid w:val="00303A89"/>
    <w:rsid w:val="00324938"/>
    <w:rsid w:val="00327295"/>
    <w:rsid w:val="00330841"/>
    <w:rsid w:val="00354F80"/>
    <w:rsid w:val="003703F8"/>
    <w:rsid w:val="0037059B"/>
    <w:rsid w:val="003740AB"/>
    <w:rsid w:val="00374EFE"/>
    <w:rsid w:val="003764D3"/>
    <w:rsid w:val="00391F38"/>
    <w:rsid w:val="003C3A9E"/>
    <w:rsid w:val="003E6BD9"/>
    <w:rsid w:val="003F0B3C"/>
    <w:rsid w:val="00416233"/>
    <w:rsid w:val="00416EFD"/>
    <w:rsid w:val="00440171"/>
    <w:rsid w:val="004E0020"/>
    <w:rsid w:val="004F0167"/>
    <w:rsid w:val="004F4B84"/>
    <w:rsid w:val="0052496E"/>
    <w:rsid w:val="005421EB"/>
    <w:rsid w:val="00555A39"/>
    <w:rsid w:val="00576E1E"/>
    <w:rsid w:val="005C2FF9"/>
    <w:rsid w:val="0060124A"/>
    <w:rsid w:val="006327D6"/>
    <w:rsid w:val="0063358E"/>
    <w:rsid w:val="006400C9"/>
    <w:rsid w:val="006D2CE5"/>
    <w:rsid w:val="006E046D"/>
    <w:rsid w:val="006E18CC"/>
    <w:rsid w:val="006F6B85"/>
    <w:rsid w:val="00735FDA"/>
    <w:rsid w:val="007369A0"/>
    <w:rsid w:val="007628EA"/>
    <w:rsid w:val="00763F8F"/>
    <w:rsid w:val="007820E3"/>
    <w:rsid w:val="00784B4D"/>
    <w:rsid w:val="00793E85"/>
    <w:rsid w:val="007940D3"/>
    <w:rsid w:val="007A5090"/>
    <w:rsid w:val="007B67B9"/>
    <w:rsid w:val="007C09E2"/>
    <w:rsid w:val="007D4203"/>
    <w:rsid w:val="007D71F5"/>
    <w:rsid w:val="007E2E23"/>
    <w:rsid w:val="008823BD"/>
    <w:rsid w:val="00897D2F"/>
    <w:rsid w:val="008A5D1D"/>
    <w:rsid w:val="008B09D9"/>
    <w:rsid w:val="00920EDC"/>
    <w:rsid w:val="00923494"/>
    <w:rsid w:val="00936CEB"/>
    <w:rsid w:val="00976206"/>
    <w:rsid w:val="009B582C"/>
    <w:rsid w:val="009D1BE8"/>
    <w:rsid w:val="009D3CCA"/>
    <w:rsid w:val="009E083F"/>
    <w:rsid w:val="009F26FF"/>
    <w:rsid w:val="00A0564F"/>
    <w:rsid w:val="00A0698F"/>
    <w:rsid w:val="00A33E2E"/>
    <w:rsid w:val="00A57649"/>
    <w:rsid w:val="00A72CC9"/>
    <w:rsid w:val="00A80D26"/>
    <w:rsid w:val="00AC58C0"/>
    <w:rsid w:val="00AE444E"/>
    <w:rsid w:val="00AF3724"/>
    <w:rsid w:val="00B0365C"/>
    <w:rsid w:val="00B12D79"/>
    <w:rsid w:val="00B44E52"/>
    <w:rsid w:val="00B67322"/>
    <w:rsid w:val="00B80910"/>
    <w:rsid w:val="00B82B3C"/>
    <w:rsid w:val="00B9643B"/>
    <w:rsid w:val="00BA3492"/>
    <w:rsid w:val="00BC0426"/>
    <w:rsid w:val="00BD1AC3"/>
    <w:rsid w:val="00BD3547"/>
    <w:rsid w:val="00BE205C"/>
    <w:rsid w:val="00C138EE"/>
    <w:rsid w:val="00C23DB0"/>
    <w:rsid w:val="00C52091"/>
    <w:rsid w:val="00C7527A"/>
    <w:rsid w:val="00C81FE8"/>
    <w:rsid w:val="00C86CB7"/>
    <w:rsid w:val="00CC7964"/>
    <w:rsid w:val="00CE1A64"/>
    <w:rsid w:val="00CF3F47"/>
    <w:rsid w:val="00D0712C"/>
    <w:rsid w:val="00D24A5D"/>
    <w:rsid w:val="00D5564E"/>
    <w:rsid w:val="00D673B7"/>
    <w:rsid w:val="00D72D19"/>
    <w:rsid w:val="00D763DE"/>
    <w:rsid w:val="00D92BB7"/>
    <w:rsid w:val="00D9354A"/>
    <w:rsid w:val="00D944A1"/>
    <w:rsid w:val="00DA5FFE"/>
    <w:rsid w:val="00DB4A5E"/>
    <w:rsid w:val="00DB4A7E"/>
    <w:rsid w:val="00DC5BFD"/>
    <w:rsid w:val="00DC60BC"/>
    <w:rsid w:val="00E5305D"/>
    <w:rsid w:val="00E8006B"/>
    <w:rsid w:val="00E83499"/>
    <w:rsid w:val="00EC6B21"/>
    <w:rsid w:val="00ED394F"/>
    <w:rsid w:val="00EF1ABA"/>
    <w:rsid w:val="00F0428D"/>
    <w:rsid w:val="00F16919"/>
    <w:rsid w:val="00F25FAD"/>
    <w:rsid w:val="00F3154B"/>
    <w:rsid w:val="00F439B0"/>
    <w:rsid w:val="00F55A9F"/>
    <w:rsid w:val="00F674C5"/>
    <w:rsid w:val="00F8422F"/>
    <w:rsid w:val="00FC1A22"/>
    <w:rsid w:val="00FD4ECE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552C13C-10F1-45BF-972B-813F2181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F439B0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F439B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7A50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44.jpeg"/><Relationship Id="rId68" Type="http://schemas.openxmlformats.org/officeDocument/2006/relationships/image" Target="media/image52.jpeg"/><Relationship Id="rId84" Type="http://schemas.openxmlformats.org/officeDocument/2006/relationships/image" Target="media/image68.jpeg"/><Relationship Id="rId89" Type="http://schemas.openxmlformats.org/officeDocument/2006/relationships/image" Target="media/image75.jpeg"/><Relationship Id="rId112" Type="http://schemas.openxmlformats.org/officeDocument/2006/relationships/image" Target="media/image94.jpeg"/><Relationship Id="rId16" Type="http://schemas.openxmlformats.org/officeDocument/2006/relationships/image" Target="media/image4.jpeg"/><Relationship Id="rId107" Type="http://schemas.openxmlformats.org/officeDocument/2006/relationships/image" Target="media/image89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0.jpeg"/><Relationship Id="rId53" Type="http://schemas.openxmlformats.org/officeDocument/2006/relationships/image" Target="media/image40.jpeg"/><Relationship Id="rId58" Type="http://schemas.openxmlformats.org/officeDocument/2006/relationships/image" Target="media/image41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2.jpeg"/><Relationship Id="rId87" Type="http://schemas.openxmlformats.org/officeDocument/2006/relationships/image" Target="media/image73.jpeg"/><Relationship Id="rId102" Type="http://schemas.openxmlformats.org/officeDocument/2006/relationships/image" Target="media/image82.jpeg"/><Relationship Id="rId110" Type="http://schemas.openxmlformats.org/officeDocument/2006/relationships/image" Target="media/image92.jpe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6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7.jpe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100" Type="http://schemas.openxmlformats.org/officeDocument/2006/relationships/image" Target="media/image86.jpeg"/><Relationship Id="rId105" Type="http://schemas.openxmlformats.org/officeDocument/2006/relationships/image" Target="media/image87.jpeg"/><Relationship Id="rId113" Type="http://schemas.openxmlformats.org/officeDocument/2006/relationships/header" Target="header4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6.jpeg"/><Relationship Id="rId80" Type="http://schemas.openxmlformats.org/officeDocument/2006/relationships/image" Target="media/image63.jpeg"/><Relationship Id="rId85" Type="http://schemas.openxmlformats.org/officeDocument/2006/relationships/image" Target="media/image71.jpeg"/><Relationship Id="rId93" Type="http://schemas.openxmlformats.org/officeDocument/2006/relationships/image" Target="media/image71.png"/><Relationship Id="rId98" Type="http://schemas.openxmlformats.org/officeDocument/2006/relationships/image" Target="media/image84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1.jpeg"/><Relationship Id="rId103" Type="http://schemas.openxmlformats.org/officeDocument/2006/relationships/image" Target="media/image83.jpeg"/><Relationship Id="rId108" Type="http://schemas.openxmlformats.org/officeDocument/2006/relationships/image" Target="media/image90.jpeg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20.pn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4.jpeg"/><Relationship Id="rId91" Type="http://schemas.openxmlformats.org/officeDocument/2006/relationships/image" Target="media/image69.jpeg"/><Relationship Id="rId96" Type="http://schemas.openxmlformats.org/officeDocument/2006/relationships/image" Target="media/image82.png"/><Relationship Id="rId111" Type="http://schemas.openxmlformats.org/officeDocument/2006/relationships/image" Target="media/image9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2.png"/><Relationship Id="rId57" Type="http://schemas.openxmlformats.org/officeDocument/2006/relationships/image" Target="media/image39.jpeg"/><Relationship Id="rId106" Type="http://schemas.openxmlformats.org/officeDocument/2006/relationships/image" Target="media/image88.jpeg"/><Relationship Id="rId114" Type="http://schemas.openxmlformats.org/officeDocument/2006/relationships/header" Target="header5.xml"/><Relationship Id="rId10" Type="http://schemas.openxmlformats.org/officeDocument/2006/relationships/header" Target="header2.xm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7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4.jpeg"/><Relationship Id="rId81" Type="http://schemas.openxmlformats.org/officeDocument/2006/relationships/image" Target="media/image65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78.jpeg"/><Relationship Id="rId101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1.jpeg"/><Relationship Id="rId34" Type="http://schemas.openxmlformats.org/officeDocument/2006/relationships/image" Target="media/image22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0.jpeg"/><Relationship Id="rId97" Type="http://schemas.openxmlformats.org/officeDocument/2006/relationships/image" Target="media/image77.jpeg"/><Relationship Id="rId104" Type="http://schemas.openxmlformats.org/officeDocument/2006/relationships/image" Target="media/image85.jpeg"/><Relationship Id="rId7" Type="http://schemas.openxmlformats.org/officeDocument/2006/relationships/image" Target="media/image1.png"/><Relationship Id="rId71" Type="http://schemas.openxmlformats.org/officeDocument/2006/relationships/image" Target="media/image55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ctr" anchorCtr="0" upright="1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~7021377</Template>
  <TotalTime>10</TotalTime>
  <Pages>10</Pages>
  <Words>201</Words>
  <Characters>1124</Characters>
  <Application>Microsoft Office Word</Application>
  <DocSecurity>0</DocSecurity>
  <Lines>172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Toyota Motor Sales, USA, Inc.</cp:lastModifiedBy>
  <cp:revision>3</cp:revision>
  <cp:lastPrinted>2014-07-15T14:56:00Z</cp:lastPrinted>
  <dcterms:created xsi:type="dcterms:W3CDTF">2016-02-23T16:12:00Z</dcterms:created>
  <dcterms:modified xsi:type="dcterms:W3CDTF">2016-05-25T17:15:00Z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301e3132-b359-4d2f-bdf4-eb16eb3cb96b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